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90E767E" w:rsidR="00F342EA" w:rsidRDefault="007E1F7B" w:rsidP="00CA5379">
      <w:pPr>
        <w:spacing w:after="0" w:line="360" w:lineRule="auto"/>
        <w:rPr>
          <w:noProof/>
          <w:lang w:eastAsia="lt-LT"/>
        </w:rPr>
      </w:pPr>
      <w:r w:rsidRPr="007E1F7B">
        <w:rPr>
          <w:noProof/>
          <w:lang w:eastAsia="lt-LT"/>
        </w:rPr>
        <w:drawing>
          <wp:inline distT="0" distB="0" distL="0" distR="0" wp14:anchorId="0AE47221" wp14:editId="012C1A70">
            <wp:extent cx="4843422" cy="4343400"/>
            <wp:effectExtent l="0" t="0" r="0" b="0"/>
            <wp:docPr id="3544539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45394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52224" cy="4351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4BBDDA77" w:rsidR="00F342EA" w:rsidRDefault="007E1F7B" w:rsidP="00CA5379">
      <w:pPr>
        <w:spacing w:after="0" w:line="360" w:lineRule="auto"/>
        <w:rPr>
          <w:noProof/>
          <w:lang w:eastAsia="lt-LT"/>
        </w:rPr>
      </w:pPr>
      <w:r w:rsidRPr="007E1F7B">
        <w:rPr>
          <w:noProof/>
          <w:lang w:eastAsia="lt-LT"/>
        </w:rPr>
        <w:drawing>
          <wp:inline distT="0" distB="0" distL="0" distR="0" wp14:anchorId="4D72F573" wp14:editId="1B98C17A">
            <wp:extent cx="4227393" cy="3498850"/>
            <wp:effectExtent l="0" t="0" r="1905" b="6350"/>
            <wp:docPr id="120201761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01761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47794" cy="351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217FCC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DF222FB">
                <wp:simplePos x="0" y="0"/>
                <wp:positionH relativeFrom="margin">
                  <wp:posOffset>2234564</wp:posOffset>
                </wp:positionH>
                <wp:positionV relativeFrom="paragraph">
                  <wp:posOffset>1660524</wp:posOffset>
                </wp:positionV>
                <wp:extent cx="193675" cy="1971675"/>
                <wp:effectExtent l="38100" t="38100" r="3492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3675" cy="1971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20FD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5.95pt;margin-top:130.75pt;width:15.25pt;height:155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E1F7B" w:rsidRPr="007E1F7B">
        <w:rPr>
          <w:noProof/>
        </w:rPr>
        <w:drawing>
          <wp:inline distT="0" distB="0" distL="0" distR="0" wp14:anchorId="7D48BD8C" wp14:editId="5F7009FB">
            <wp:extent cx="3813375" cy="3516630"/>
            <wp:effectExtent l="0" t="0" r="0" b="7620"/>
            <wp:docPr id="18148095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80953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19474" cy="352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F63129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E1F7B" w:rsidRPr="007E1F7B">
        <w:rPr>
          <w:rFonts w:ascii="Verdana" w:hAnsi="Verdana"/>
          <w:b/>
          <w:bCs/>
          <w:i/>
          <w:iCs/>
          <w:sz w:val="18"/>
          <w:szCs w:val="18"/>
        </w:rPr>
        <w:t>4152/0800:335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191EDB" w14:textId="77777777" w:rsidR="00C17CD7" w:rsidRDefault="00C17CD7" w:rsidP="003B25C1">
      <w:pPr>
        <w:spacing w:after="0" w:line="240" w:lineRule="auto"/>
      </w:pPr>
      <w:r>
        <w:separator/>
      </w:r>
    </w:p>
  </w:endnote>
  <w:endnote w:type="continuationSeparator" w:id="0">
    <w:p w14:paraId="00DDA251" w14:textId="77777777" w:rsidR="00C17CD7" w:rsidRDefault="00C17CD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C3875A" w14:textId="77777777" w:rsidR="00C17CD7" w:rsidRDefault="00C17CD7" w:rsidP="003B25C1">
      <w:pPr>
        <w:spacing w:after="0" w:line="240" w:lineRule="auto"/>
      </w:pPr>
      <w:r>
        <w:separator/>
      </w:r>
    </w:p>
  </w:footnote>
  <w:footnote w:type="continuationSeparator" w:id="0">
    <w:p w14:paraId="6D6DC711" w14:textId="77777777" w:rsidR="00C17CD7" w:rsidRDefault="00C17CD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16F4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1F7B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17CD7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2024-11-27T12:29:00Z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