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25B1709E" w:rsidR="00F342EA" w:rsidRDefault="003D5729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233A209C" wp14:editId="37F047F7">
            <wp:extent cx="6029325" cy="3801096"/>
            <wp:effectExtent l="0" t="0" r="0" b="9525"/>
            <wp:docPr id="130859363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593635" name=""/>
                    <pic:cNvPicPr/>
                  </pic:nvPicPr>
                  <pic:blipFill rotWithShape="1">
                    <a:blip r:embed="rId7"/>
                    <a:srcRect l="15563" t="24421" r="27163" b="8926"/>
                    <a:stretch/>
                  </pic:blipFill>
                  <pic:spPr bwMode="auto">
                    <a:xfrm>
                      <a:off x="0" y="0"/>
                      <a:ext cx="6036299" cy="3805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7FD51B1" w:rsidR="006067EB" w:rsidRDefault="003D5729" w:rsidP="0007153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CDACE12">
                <wp:simplePos x="0" y="0"/>
                <wp:positionH relativeFrom="page">
                  <wp:posOffset>3971925</wp:posOffset>
                </wp:positionH>
                <wp:positionV relativeFrom="paragraph">
                  <wp:posOffset>1836420</wp:posOffset>
                </wp:positionV>
                <wp:extent cx="628650" cy="178117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" cy="1781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BA78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12.75pt;margin-top:144.6pt;width:49.5pt;height:140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">
                <v:stroke endarrow="block"/>
                <w10:wrap anchorx="page"/>
              </v:shape>
            </w:pict>
          </mc:Fallback>
        </mc:AlternateContent>
      </w:r>
      <w:r w:rsidRPr="003D5729">
        <w:drawing>
          <wp:inline distT="0" distB="0" distL="0" distR="0" wp14:anchorId="15614939" wp14:editId="3072F2EE">
            <wp:extent cx="5867400" cy="3622943"/>
            <wp:effectExtent l="0" t="0" r="0" b="0"/>
            <wp:docPr id="29178053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780532" name=""/>
                    <pic:cNvPicPr/>
                  </pic:nvPicPr>
                  <pic:blipFill rotWithShape="1">
                    <a:blip r:embed="rId8"/>
                    <a:srcRect l="29103" t="26275" r="19226" b="20916"/>
                    <a:stretch/>
                  </pic:blipFill>
                  <pic:spPr bwMode="auto">
                    <a:xfrm>
                      <a:off x="0" y="0"/>
                      <a:ext cx="5874322" cy="3627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3C3BFB2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3D5729">
        <w:rPr>
          <w:noProof/>
          <w:lang w:eastAsia="lt-LT"/>
        </w:rPr>
        <w:t>4154/2600:1246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3162E3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AE6B0" w14:textId="77777777" w:rsidR="003162E3" w:rsidRDefault="003162E3" w:rsidP="003B25C1">
      <w:pPr>
        <w:spacing w:after="0" w:line="240" w:lineRule="auto"/>
      </w:pPr>
      <w:r>
        <w:separator/>
      </w:r>
    </w:p>
  </w:endnote>
  <w:endnote w:type="continuationSeparator" w:id="0">
    <w:p w14:paraId="14C49C45" w14:textId="77777777" w:rsidR="003162E3" w:rsidRDefault="003162E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AE2B8" w14:textId="77777777" w:rsidR="003162E3" w:rsidRDefault="003162E3" w:rsidP="003B25C1">
      <w:pPr>
        <w:spacing w:after="0" w:line="240" w:lineRule="auto"/>
      </w:pPr>
      <w:r>
        <w:separator/>
      </w:r>
    </w:p>
  </w:footnote>
  <w:footnote w:type="continuationSeparator" w:id="0">
    <w:p w14:paraId="12BD4B8B" w14:textId="77777777" w:rsidR="003162E3" w:rsidRDefault="003162E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0C6C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2E3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D572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008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2024-03-11T18:49:00Z</dcterms:created>
  <dcterms:modified xsi:type="dcterms:W3CDTF">2024-03-11T18:49:00Z</dcterms:modified>
</cp:coreProperties>
</file>