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9104DE3" w:rsidR="00F342EA" w:rsidRDefault="00376BC6" w:rsidP="00CA5379">
      <w:pPr>
        <w:spacing w:after="0" w:line="360" w:lineRule="auto"/>
        <w:rPr>
          <w:noProof/>
          <w:lang w:eastAsia="lt-LT"/>
        </w:rPr>
      </w:pPr>
      <w:r w:rsidRPr="00376BC6">
        <w:rPr>
          <w:noProof/>
          <w:lang w:eastAsia="lt-LT"/>
        </w:rPr>
        <w:drawing>
          <wp:inline distT="0" distB="0" distL="0" distR="0" wp14:anchorId="1188D788" wp14:editId="558D3555">
            <wp:extent cx="4044950" cy="3952619"/>
            <wp:effectExtent l="0" t="0" r="0" b="0"/>
            <wp:docPr id="86144606" name="Paveikslėlis 1" descr="Paveikslėlis, kuriame yra tekstas, Fotografija iš oro, žemėlapi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44606" name="Paveikslėlis 1" descr="Paveikslėlis, kuriame yra tekstas, Fotografija iš oro, žemėlapis, Vaizdas iš paukščio skrydži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49999" cy="395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5E6C82D" w:rsidR="00F342EA" w:rsidRDefault="00376BC6" w:rsidP="00CA5379">
      <w:pPr>
        <w:spacing w:after="0" w:line="360" w:lineRule="auto"/>
        <w:rPr>
          <w:noProof/>
          <w:lang w:eastAsia="lt-LT"/>
        </w:rPr>
      </w:pPr>
      <w:r w:rsidRPr="00376BC6">
        <w:rPr>
          <w:noProof/>
          <w:lang w:eastAsia="lt-LT"/>
        </w:rPr>
        <w:drawing>
          <wp:inline distT="0" distB="0" distL="0" distR="0" wp14:anchorId="719A3325" wp14:editId="4FC8D79E">
            <wp:extent cx="3796030" cy="3849989"/>
            <wp:effectExtent l="0" t="0" r="0" b="0"/>
            <wp:docPr id="95906159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06159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02100" cy="385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DCE983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16BA3EB">
                <wp:simplePos x="0" y="0"/>
                <wp:positionH relativeFrom="margin">
                  <wp:posOffset>2428239</wp:posOffset>
                </wp:positionH>
                <wp:positionV relativeFrom="paragraph">
                  <wp:posOffset>1847850</wp:posOffset>
                </wp:positionV>
                <wp:extent cx="73025" cy="1949450"/>
                <wp:effectExtent l="0" t="38100" r="7937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3025" cy="1949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842C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45.5pt;width:5.75pt;height:15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76BC6" w:rsidRPr="00376BC6">
        <w:rPr>
          <w:noProof/>
        </w:rPr>
        <w:drawing>
          <wp:inline distT="0" distB="0" distL="0" distR="0" wp14:anchorId="29B25165" wp14:editId="24FCF114">
            <wp:extent cx="4617732" cy="3766820"/>
            <wp:effectExtent l="0" t="0" r="0" b="5080"/>
            <wp:docPr id="1622741233" name="Paveikslėlis 1" descr="Paveikslėlis, kuriame yra piešimas, grafinis dizainas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741233" name="Paveikslėlis 1" descr="Paveikslėlis, kuriame yra piešimas, grafinis dizainas,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26965" cy="377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CDD3A6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76BC6" w:rsidRPr="00376BC6">
        <w:rPr>
          <w:rFonts w:ascii="Verdana" w:hAnsi="Verdana"/>
          <w:b/>
          <w:bCs/>
          <w:i/>
          <w:iCs/>
          <w:sz w:val="18"/>
          <w:szCs w:val="18"/>
        </w:rPr>
        <w:t>4110/0500:280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BCB46" w14:textId="77777777" w:rsidR="00F77A64" w:rsidRDefault="00F77A64" w:rsidP="003B25C1">
      <w:pPr>
        <w:spacing w:after="0" w:line="240" w:lineRule="auto"/>
      </w:pPr>
      <w:r>
        <w:separator/>
      </w:r>
    </w:p>
  </w:endnote>
  <w:endnote w:type="continuationSeparator" w:id="0">
    <w:p w14:paraId="7A062C19" w14:textId="77777777" w:rsidR="00F77A64" w:rsidRDefault="00F77A6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5FEF8" w14:textId="77777777" w:rsidR="00F77A64" w:rsidRDefault="00F77A64" w:rsidP="003B25C1">
      <w:pPr>
        <w:spacing w:after="0" w:line="240" w:lineRule="auto"/>
      </w:pPr>
      <w:r>
        <w:separator/>
      </w:r>
    </w:p>
  </w:footnote>
  <w:footnote w:type="continuationSeparator" w:id="0">
    <w:p w14:paraId="3E220C7C" w14:textId="77777777" w:rsidR="00F77A64" w:rsidRDefault="00F77A6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6BC6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48F6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A6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15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2025-07-09T09:38:00Z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