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74DB0B07" w:rsidR="00B5277E" w:rsidRPr="00F929B5" w:rsidRDefault="00C609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242FF9C" wp14:editId="3D5786A9">
            <wp:extent cx="5863307" cy="3590925"/>
            <wp:effectExtent l="0" t="0" r="4445" b="0"/>
            <wp:docPr id="12092259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225906" name=""/>
                    <pic:cNvPicPr/>
                  </pic:nvPicPr>
                  <pic:blipFill rotWithShape="1">
                    <a:blip r:embed="rId7"/>
                    <a:srcRect l="9805" t="16325" r="25140" b="12839"/>
                    <a:stretch/>
                  </pic:blipFill>
                  <pic:spPr bwMode="auto">
                    <a:xfrm>
                      <a:off x="0" y="0"/>
                      <a:ext cx="5868732" cy="3594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E58167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548A2E4">
                <wp:simplePos x="0" y="0"/>
                <wp:positionH relativeFrom="page">
                  <wp:posOffset>3495675</wp:posOffset>
                </wp:positionH>
                <wp:positionV relativeFrom="paragraph">
                  <wp:posOffset>1843404</wp:posOffset>
                </wp:positionV>
                <wp:extent cx="223520" cy="1685925"/>
                <wp:effectExtent l="0" t="38100" r="6223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3520" cy="168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0A33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5.25pt;margin-top:145.15pt;width:17.6pt;height:132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C6099E">
        <w:rPr>
          <w:noProof/>
        </w:rPr>
        <w:drawing>
          <wp:inline distT="0" distB="0" distL="0" distR="0" wp14:anchorId="14620469" wp14:editId="5E7E0EAE">
            <wp:extent cx="6000750" cy="3367327"/>
            <wp:effectExtent l="0" t="0" r="0" b="5080"/>
            <wp:docPr id="18249453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45314" name=""/>
                    <pic:cNvPicPr/>
                  </pic:nvPicPr>
                  <pic:blipFill rotWithShape="1">
                    <a:blip r:embed="rId8"/>
                    <a:srcRect l="27392" t="18815" r="7708" b="16437"/>
                    <a:stretch/>
                  </pic:blipFill>
                  <pic:spPr bwMode="auto">
                    <a:xfrm>
                      <a:off x="0" y="0"/>
                      <a:ext cx="6014073" cy="3374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694FBC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6099E" w:rsidRPr="00C6099E">
        <w:rPr>
          <w:noProof/>
          <w:lang w:eastAsia="lt-LT"/>
        </w:rPr>
        <w:t>4174/0100:2466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9010D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E0F68" w14:textId="77777777" w:rsidR="009010DA" w:rsidRDefault="009010DA" w:rsidP="003B25C1">
      <w:pPr>
        <w:spacing w:after="0" w:line="240" w:lineRule="auto"/>
      </w:pPr>
      <w:r>
        <w:separator/>
      </w:r>
    </w:p>
  </w:endnote>
  <w:endnote w:type="continuationSeparator" w:id="0">
    <w:p w14:paraId="00DD5BF2" w14:textId="77777777" w:rsidR="009010DA" w:rsidRDefault="009010D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5457F" w14:textId="77777777" w:rsidR="009010DA" w:rsidRDefault="009010DA" w:rsidP="003B25C1">
      <w:pPr>
        <w:spacing w:after="0" w:line="240" w:lineRule="auto"/>
      </w:pPr>
      <w:r>
        <w:separator/>
      </w:r>
    </w:p>
  </w:footnote>
  <w:footnote w:type="continuationSeparator" w:id="0">
    <w:p w14:paraId="7246C278" w14:textId="77777777" w:rsidR="009010DA" w:rsidRDefault="009010D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0DA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099E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2024-02-06T12:26:00Z</dcterms:created>
  <dcterms:modified xsi:type="dcterms:W3CDTF">2024-02-06T12:26:00Z</dcterms:modified>
</cp:coreProperties>
</file>