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1380C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39221FB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6503AB71" w:rsidR="00F342EA" w:rsidRDefault="00FD480B" w:rsidP="00CA5379">
      <w:pPr>
        <w:spacing w:after="0" w:line="360" w:lineRule="auto"/>
        <w:rPr>
          <w:noProof/>
          <w:lang w:eastAsia="lt-LT"/>
        </w:rPr>
      </w:pPr>
      <w:r w:rsidRPr="00FD480B">
        <w:rPr>
          <w:noProof/>
          <w:lang w:eastAsia="lt-LT"/>
        </w:rPr>
        <w:drawing>
          <wp:inline distT="0" distB="0" distL="0" distR="0" wp14:anchorId="58D50DF4" wp14:editId="2E000B2F">
            <wp:extent cx="4305927" cy="4106223"/>
            <wp:effectExtent l="0" t="0" r="0" b="8890"/>
            <wp:docPr id="129694301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94301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12413" cy="4112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291B6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3F2B6D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FAC3082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DCF08B7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88BB461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5A3D9C7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EE27E2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85CE6E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C3FFA5B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E7378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A9D8FF8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734C586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250A2B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B9419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B6C34F3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6996D33" w14:textId="594FDCD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494658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4DB1965">
                <wp:simplePos x="0" y="0"/>
                <wp:positionH relativeFrom="margin">
                  <wp:posOffset>1929139</wp:posOffset>
                </wp:positionH>
                <wp:positionV relativeFrom="paragraph">
                  <wp:posOffset>2303949</wp:posOffset>
                </wp:positionV>
                <wp:extent cx="561340" cy="1524000"/>
                <wp:effectExtent l="38100" t="38100" r="2921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1340" cy="152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4BF5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1.9pt;margin-top:181.4pt;width:44.2pt;height:120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D480B" w:rsidRPr="00FD480B">
        <w:rPr>
          <w:noProof/>
        </w:rPr>
        <w:drawing>
          <wp:inline distT="0" distB="0" distL="0" distR="0" wp14:anchorId="1C082498" wp14:editId="45CBB9EA">
            <wp:extent cx="3556725" cy="3665220"/>
            <wp:effectExtent l="0" t="0" r="5715" b="0"/>
            <wp:docPr id="204123889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23889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65061" cy="3673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82B0CA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33038" w:rsidRPr="00733038">
        <w:rPr>
          <w:rFonts w:ascii="Verdana" w:hAnsi="Verdana"/>
          <w:b/>
          <w:bCs/>
          <w:i/>
          <w:iCs/>
          <w:sz w:val="18"/>
          <w:szCs w:val="18"/>
        </w:rPr>
        <w:t>4184/0100:1</w:t>
      </w:r>
      <w:r w:rsidR="00FD480B">
        <w:rPr>
          <w:rFonts w:ascii="Verdana" w:hAnsi="Verdana"/>
          <w:b/>
          <w:bCs/>
          <w:i/>
          <w:iCs/>
          <w:sz w:val="18"/>
          <w:szCs w:val="18"/>
        </w:rPr>
        <w:t>543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36E30" w14:textId="77777777" w:rsidR="00C2074E" w:rsidRDefault="00C2074E" w:rsidP="003B25C1">
      <w:pPr>
        <w:spacing w:after="0" w:line="240" w:lineRule="auto"/>
      </w:pPr>
      <w:r>
        <w:separator/>
      </w:r>
    </w:p>
  </w:endnote>
  <w:endnote w:type="continuationSeparator" w:id="0">
    <w:p w14:paraId="04FD9DC7" w14:textId="77777777" w:rsidR="00C2074E" w:rsidRDefault="00C2074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DE824" w14:textId="77777777" w:rsidR="00C2074E" w:rsidRDefault="00C2074E" w:rsidP="003B25C1">
      <w:pPr>
        <w:spacing w:after="0" w:line="240" w:lineRule="auto"/>
      </w:pPr>
      <w:r>
        <w:separator/>
      </w:r>
    </w:p>
  </w:footnote>
  <w:footnote w:type="continuationSeparator" w:id="0">
    <w:p w14:paraId="3CA73EEB" w14:textId="77777777" w:rsidR="00C2074E" w:rsidRDefault="00C2074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6C12"/>
    <w:rsid w:val="000A32DB"/>
    <w:rsid w:val="000A448C"/>
    <w:rsid w:val="000B0A9E"/>
    <w:rsid w:val="000B124C"/>
    <w:rsid w:val="000B2B5C"/>
    <w:rsid w:val="000C31C1"/>
    <w:rsid w:val="000D2008"/>
    <w:rsid w:val="000D4C97"/>
    <w:rsid w:val="000D6D75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0E24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37D6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03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4CF9"/>
    <w:rsid w:val="007C00FD"/>
    <w:rsid w:val="007C17E0"/>
    <w:rsid w:val="007C18B8"/>
    <w:rsid w:val="007C2BB4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680B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074E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3D22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80B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12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11</cp:revision>
  <cp:lastPrinted>2020-01-07T07:24:00Z</cp:lastPrinted>
  <dcterms:created xsi:type="dcterms:W3CDTF">2024-02-23T15:46:00Z</dcterms:created>
  <dcterms:modified xsi:type="dcterms:W3CDTF">2025-03-07T07:06:00Z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