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36E69FC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425A34B0" w:rsidR="00F342EA" w:rsidRDefault="002271C3" w:rsidP="00CA5379">
      <w:pPr>
        <w:spacing w:after="0" w:line="360" w:lineRule="auto"/>
        <w:rPr>
          <w:noProof/>
          <w:lang w:eastAsia="lt-LT"/>
        </w:rPr>
      </w:pPr>
      <w:r w:rsidRPr="002271C3">
        <w:rPr>
          <w:noProof/>
          <w:lang w:eastAsia="lt-LT"/>
        </w:rPr>
        <w:drawing>
          <wp:inline distT="0" distB="0" distL="0" distR="0" wp14:anchorId="19A40DBF" wp14:editId="12F83279">
            <wp:extent cx="5429250" cy="4054193"/>
            <wp:effectExtent l="0" t="0" r="0" b="3810"/>
            <wp:docPr id="769106080" name="Paveikslėlis 1" descr="Paveikslėlis, kuriame yra žemėlapis, žolė, lauko, kraštovaizd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106080" name="Paveikslėlis 1" descr="Paveikslėlis, kuriame yra žemėlapis, žolė, lauko, kraštovaizd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49342" cy="4069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204AA330" w:rsidR="00F342EA" w:rsidRDefault="002271C3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37380" wp14:editId="7A38957A">
                <wp:simplePos x="0" y="0"/>
                <wp:positionH relativeFrom="margin">
                  <wp:posOffset>983615</wp:posOffset>
                </wp:positionH>
                <wp:positionV relativeFrom="paragraph">
                  <wp:posOffset>1843405</wp:posOffset>
                </wp:positionV>
                <wp:extent cx="850900" cy="2184400"/>
                <wp:effectExtent l="0" t="38100" r="63500" b="25400"/>
                <wp:wrapNone/>
                <wp:docPr id="102894985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50900" cy="2184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ACCAE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77.45pt;margin-top:145.15pt;width:67pt;height:172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2271C3">
        <w:rPr>
          <w:noProof/>
          <w:lang w:eastAsia="lt-LT"/>
        </w:rPr>
        <w:drawing>
          <wp:inline distT="0" distB="0" distL="0" distR="0" wp14:anchorId="6206066A" wp14:editId="7344BC5D">
            <wp:extent cx="3695876" cy="3905250"/>
            <wp:effectExtent l="0" t="0" r="0" b="0"/>
            <wp:docPr id="1885246655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5246655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01680" cy="3911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70A57A9E" w:rsidR="00A80807" w:rsidRDefault="002271C3" w:rsidP="00CA5379">
      <w:pPr>
        <w:spacing w:after="0" w:line="360" w:lineRule="auto"/>
        <w:rPr>
          <w:noProof/>
          <w:lang w:eastAsia="lt-LT"/>
        </w:rPr>
      </w:pPr>
      <w:r w:rsidRPr="002271C3">
        <w:rPr>
          <w:rFonts w:ascii="Verdana" w:hAnsi="Verdana"/>
          <w:b/>
          <w:bCs/>
          <w:i/>
          <w:iCs/>
          <w:sz w:val="18"/>
          <w:szCs w:val="18"/>
        </w:rPr>
        <w:t>4167/0300:781</w:t>
      </w: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2F0A34E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68BA3FE">
                <wp:simplePos x="0" y="0"/>
                <wp:positionH relativeFrom="margin">
                  <wp:posOffset>2069464</wp:posOffset>
                </wp:positionH>
                <wp:positionV relativeFrom="paragraph">
                  <wp:posOffset>1818005</wp:posOffset>
                </wp:positionV>
                <wp:extent cx="358775" cy="1981200"/>
                <wp:effectExtent l="38100" t="38100" r="2222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58775" cy="1981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C4151D" id="AutoShape 13" o:spid="_x0000_s1026" type="#_x0000_t32" style="position:absolute;margin-left:162.95pt;margin-top:143.15pt;width:28.25pt;height:156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2271C3" w:rsidRPr="002271C3">
        <w:rPr>
          <w:noProof/>
        </w:rPr>
        <w:drawing>
          <wp:inline distT="0" distB="0" distL="0" distR="0" wp14:anchorId="54B5C54C" wp14:editId="06F82BB2">
            <wp:extent cx="3906466" cy="3619500"/>
            <wp:effectExtent l="0" t="0" r="0" b="0"/>
            <wp:docPr id="1540574715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0574715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10042" cy="3622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076529A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2271C3" w:rsidRPr="002271C3">
        <w:rPr>
          <w:rFonts w:ascii="Verdana" w:hAnsi="Verdana"/>
          <w:b/>
          <w:bCs/>
          <w:i/>
          <w:iCs/>
          <w:sz w:val="18"/>
          <w:szCs w:val="18"/>
        </w:rPr>
        <w:t>4167/0300:781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DA5A4" w14:textId="77777777" w:rsidR="00CE74AD" w:rsidRDefault="00CE74AD" w:rsidP="003B25C1">
      <w:pPr>
        <w:spacing w:after="0" w:line="240" w:lineRule="auto"/>
      </w:pPr>
      <w:r>
        <w:separator/>
      </w:r>
    </w:p>
  </w:endnote>
  <w:endnote w:type="continuationSeparator" w:id="0">
    <w:p w14:paraId="5A59D1DF" w14:textId="77777777" w:rsidR="00CE74AD" w:rsidRDefault="00CE74AD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19ECB" w14:textId="77777777" w:rsidR="00CE74AD" w:rsidRDefault="00CE74AD" w:rsidP="003B25C1">
      <w:pPr>
        <w:spacing w:after="0" w:line="240" w:lineRule="auto"/>
      </w:pPr>
      <w:r>
        <w:separator/>
      </w:r>
    </w:p>
  </w:footnote>
  <w:footnote w:type="continuationSeparator" w:id="0">
    <w:p w14:paraId="0A53FF58" w14:textId="77777777" w:rsidR="00CE74AD" w:rsidRDefault="00CE74AD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1D9D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5F0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271C3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593B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C57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E74AD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25</TotalTime>
  <Pages>1</Pages>
  <Words>163</Words>
  <Characters>93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14</cp:revision>
  <cp:lastPrinted>2020-01-07T07:24:00Z</cp:lastPrinted>
  <dcterms:created xsi:type="dcterms:W3CDTF">2024-02-23T15:46:00Z</dcterms:created>
  <dcterms:modified xsi:type="dcterms:W3CDTF">2026-02-25T12:07:00Z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