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A2FA73F" w:rsidR="00F342EA" w:rsidRDefault="00D52478" w:rsidP="00CA5379">
      <w:pPr>
        <w:spacing w:after="0" w:line="360" w:lineRule="auto"/>
        <w:rPr>
          <w:noProof/>
          <w:lang w:eastAsia="lt-LT"/>
        </w:rPr>
      </w:pPr>
      <w:r w:rsidRPr="00D52478">
        <w:drawing>
          <wp:inline distT="0" distB="0" distL="0" distR="0" wp14:anchorId="41300D41" wp14:editId="4B6F0B5E">
            <wp:extent cx="5943600" cy="3668889"/>
            <wp:effectExtent l="0" t="0" r="0" b="8255"/>
            <wp:docPr id="8873344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334466" name=""/>
                    <pic:cNvPicPr/>
                  </pic:nvPicPr>
                  <pic:blipFill rotWithShape="1">
                    <a:blip r:embed="rId7"/>
                    <a:srcRect l="9805" t="17813" r="27164" b="10362"/>
                    <a:stretch/>
                  </pic:blipFill>
                  <pic:spPr bwMode="auto">
                    <a:xfrm>
                      <a:off x="0" y="0"/>
                      <a:ext cx="5959091" cy="3678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F25C55D" w:rsidR="006067EB" w:rsidRDefault="00B1412B" w:rsidP="00D52478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740D902">
                <wp:simplePos x="0" y="0"/>
                <wp:positionH relativeFrom="margin">
                  <wp:posOffset>2684780</wp:posOffset>
                </wp:positionH>
                <wp:positionV relativeFrom="paragraph">
                  <wp:posOffset>1948180</wp:posOffset>
                </wp:positionV>
                <wp:extent cx="454660" cy="2038350"/>
                <wp:effectExtent l="0" t="38100" r="5969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4660" cy="2038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5BD3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.4pt;margin-top:153.4pt;width:35.8pt;height:160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D52478">
        <w:rPr>
          <w:noProof/>
        </w:rPr>
        <w:drawing>
          <wp:inline distT="0" distB="0" distL="0" distR="0" wp14:anchorId="55D06BCE" wp14:editId="7E1201F5">
            <wp:extent cx="5972175" cy="3909960"/>
            <wp:effectExtent l="0" t="0" r="0" b="0"/>
            <wp:docPr id="10383795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379554" name=""/>
                    <pic:cNvPicPr/>
                  </pic:nvPicPr>
                  <pic:blipFill rotWithShape="1">
                    <a:blip r:embed="rId8"/>
                    <a:srcRect l="27703" t="19835" r="15957" b="19114"/>
                    <a:stretch/>
                  </pic:blipFill>
                  <pic:spPr bwMode="auto">
                    <a:xfrm>
                      <a:off x="0" y="0"/>
                      <a:ext cx="5984169" cy="3917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7F9E7E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D52478">
        <w:rPr>
          <w:rFonts w:ascii="Verdana" w:hAnsi="Verdana"/>
          <w:b/>
          <w:bCs/>
          <w:i/>
          <w:iCs/>
          <w:sz w:val="18"/>
          <w:szCs w:val="18"/>
        </w:rPr>
        <w:t>10/0400:816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D3FF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C60B1" w14:textId="77777777" w:rsidR="001D3FF6" w:rsidRDefault="001D3FF6" w:rsidP="003B25C1">
      <w:pPr>
        <w:spacing w:after="0" w:line="240" w:lineRule="auto"/>
      </w:pPr>
      <w:r>
        <w:separator/>
      </w:r>
    </w:p>
  </w:endnote>
  <w:endnote w:type="continuationSeparator" w:id="0">
    <w:p w14:paraId="4A90673B" w14:textId="77777777" w:rsidR="001D3FF6" w:rsidRDefault="001D3FF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1BDD2" w14:textId="77777777" w:rsidR="001D3FF6" w:rsidRDefault="001D3FF6" w:rsidP="003B25C1">
      <w:pPr>
        <w:spacing w:after="0" w:line="240" w:lineRule="auto"/>
      </w:pPr>
      <w:r>
        <w:separator/>
      </w:r>
    </w:p>
  </w:footnote>
  <w:footnote w:type="continuationSeparator" w:id="0">
    <w:p w14:paraId="04D2BFCD" w14:textId="77777777" w:rsidR="001D3FF6" w:rsidRDefault="001D3FF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3FF6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2478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2024-02-26T07:03:00Z</dcterms:created>
  <dcterms:modified xsi:type="dcterms:W3CDTF">2024-02-26T07:03:00Z</dcterms:modified>
</cp:coreProperties>
</file>