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5CDCA2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3C2A7C3" w:rsidR="00F342EA" w:rsidRDefault="00745792" w:rsidP="00CA5379">
      <w:pPr>
        <w:spacing w:after="0" w:line="360" w:lineRule="auto"/>
        <w:rPr>
          <w:noProof/>
          <w:lang w:eastAsia="lt-LT"/>
        </w:rPr>
      </w:pPr>
      <w:r w:rsidRPr="00745792">
        <w:rPr>
          <w:noProof/>
          <w:lang w:eastAsia="lt-LT"/>
        </w:rPr>
        <w:drawing>
          <wp:inline distT="0" distB="0" distL="0" distR="0" wp14:anchorId="6DAABA9B" wp14:editId="4C8D33CB">
            <wp:extent cx="4518660" cy="4644777"/>
            <wp:effectExtent l="0" t="0" r="0" b="3810"/>
            <wp:docPr id="1540514424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514424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23296" cy="4649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69456A0" w:rsidR="00F342EA" w:rsidRDefault="00745792" w:rsidP="00CA5379">
      <w:pPr>
        <w:spacing w:after="0" w:line="360" w:lineRule="auto"/>
        <w:rPr>
          <w:noProof/>
          <w:lang w:eastAsia="lt-LT"/>
        </w:rPr>
      </w:pPr>
      <w:r w:rsidRPr="00745792">
        <w:rPr>
          <w:noProof/>
          <w:lang w:eastAsia="lt-LT"/>
        </w:rPr>
        <w:drawing>
          <wp:inline distT="0" distB="0" distL="0" distR="0" wp14:anchorId="33CC31E2" wp14:editId="05B0AC47">
            <wp:extent cx="4335780" cy="3427057"/>
            <wp:effectExtent l="0" t="0" r="7620" b="2540"/>
            <wp:docPr id="2050540006" name="Paveikslėlis 1" descr="Paveikslėlis, kuriame yra žemėlapis, tekstas, Vaikų piešiniai, žaidimų aikštelė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540006" name="Paveikslėlis 1" descr="Paveikslėlis, kuriame yra žemėlapis, tekstas, Vaikų piešiniai, žaidimų aikštelė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41216" cy="3431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EC70CE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B2820D4">
                <wp:simplePos x="0" y="0"/>
                <wp:positionH relativeFrom="margin">
                  <wp:posOffset>2355214</wp:posOffset>
                </wp:positionH>
                <wp:positionV relativeFrom="paragraph">
                  <wp:posOffset>1720850</wp:posOffset>
                </wp:positionV>
                <wp:extent cx="73025" cy="2076450"/>
                <wp:effectExtent l="76200" t="38100" r="2222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3025" cy="2076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0D1D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45pt;margin-top:135.5pt;width:5.75pt;height:163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45792" w:rsidRPr="00745792">
        <w:rPr>
          <w:noProof/>
        </w:rPr>
        <w:drawing>
          <wp:inline distT="0" distB="0" distL="0" distR="0" wp14:anchorId="1547CCE5" wp14:editId="12BAF99F">
            <wp:extent cx="4364242" cy="3806825"/>
            <wp:effectExtent l="0" t="0" r="0" b="3175"/>
            <wp:docPr id="393142061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142061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66322" cy="380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DE8C6D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45792" w:rsidRPr="00745792">
        <w:rPr>
          <w:rFonts w:ascii="Verdana" w:hAnsi="Verdana"/>
          <w:b/>
          <w:bCs/>
          <w:i/>
          <w:iCs/>
          <w:sz w:val="18"/>
          <w:szCs w:val="18"/>
        </w:rPr>
        <w:t>4130/0300:635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0468C" w14:textId="77777777" w:rsidR="00641644" w:rsidRDefault="00641644" w:rsidP="003B25C1">
      <w:pPr>
        <w:spacing w:after="0" w:line="240" w:lineRule="auto"/>
      </w:pPr>
      <w:r>
        <w:separator/>
      </w:r>
    </w:p>
  </w:endnote>
  <w:endnote w:type="continuationSeparator" w:id="0">
    <w:p w14:paraId="6A69109E" w14:textId="77777777" w:rsidR="00641644" w:rsidRDefault="0064164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B4C29" w14:textId="77777777" w:rsidR="00641644" w:rsidRDefault="00641644" w:rsidP="003B25C1">
      <w:pPr>
        <w:spacing w:after="0" w:line="240" w:lineRule="auto"/>
      </w:pPr>
      <w:r>
        <w:separator/>
      </w:r>
    </w:p>
  </w:footnote>
  <w:footnote w:type="continuationSeparator" w:id="0">
    <w:p w14:paraId="2D68AC9C" w14:textId="77777777" w:rsidR="00641644" w:rsidRDefault="0064164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2B40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394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1644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45792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4443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27A3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2025-07-18T10:58:00Z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