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B3CB4C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DA80F11" w:rsidR="00F342EA" w:rsidRDefault="00376A81" w:rsidP="00CA5379">
      <w:pPr>
        <w:spacing w:after="0" w:line="360" w:lineRule="auto"/>
        <w:rPr>
          <w:noProof/>
          <w:lang w:eastAsia="lt-LT"/>
        </w:rPr>
      </w:pPr>
      <w:r w:rsidRPr="00376A81">
        <w:rPr>
          <w:noProof/>
          <w:lang w:eastAsia="lt-LT"/>
        </w:rPr>
        <w:drawing>
          <wp:inline distT="0" distB="0" distL="0" distR="0" wp14:anchorId="0356A638" wp14:editId="23457926">
            <wp:extent cx="3636664" cy="4147185"/>
            <wp:effectExtent l="0" t="0" r="1905" b="5715"/>
            <wp:docPr id="1710306899" name="Paveikslėlis 1" descr="Paveikslėlis, kuriame yra žemėlapis, tekst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306899" name="Paveikslėlis 1" descr="Paveikslėlis, kuriame yra žemėlapis, tekstas, Plan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48412" cy="4160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87DFB3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76A81" w:rsidRPr="00376A81">
        <w:rPr>
          <w:noProof/>
        </w:rPr>
        <w:drawing>
          <wp:inline distT="0" distB="0" distL="0" distR="0" wp14:anchorId="741C5C0D" wp14:editId="0543ADC0">
            <wp:extent cx="3778250" cy="3518343"/>
            <wp:effectExtent l="0" t="0" r="0" b="6350"/>
            <wp:docPr id="1152847852" name="Paveikslėlis 1" descr="Paveikslėlis, kuriame yra žemėlapis, teksta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847852" name="Paveikslėlis 1" descr="Paveikslėlis, kuriame yra žemėlapis, tekstas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81128" cy="3521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197E51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76A81" w:rsidRPr="00376A81">
        <w:rPr>
          <w:rFonts w:ascii="Verdana" w:hAnsi="Verdana"/>
          <w:b/>
          <w:bCs/>
          <w:i/>
          <w:iCs/>
          <w:sz w:val="18"/>
          <w:szCs w:val="18"/>
        </w:rPr>
        <w:t>4180/0200:471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701ED" w14:textId="77777777" w:rsidR="000D6734" w:rsidRDefault="000D6734" w:rsidP="003B25C1">
      <w:pPr>
        <w:spacing w:after="0" w:line="240" w:lineRule="auto"/>
      </w:pPr>
      <w:r>
        <w:separator/>
      </w:r>
    </w:p>
  </w:endnote>
  <w:endnote w:type="continuationSeparator" w:id="0">
    <w:p w14:paraId="064D6104" w14:textId="77777777" w:rsidR="000D6734" w:rsidRDefault="000D673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C0FCA" w14:textId="77777777" w:rsidR="000D6734" w:rsidRDefault="000D6734" w:rsidP="003B25C1">
      <w:pPr>
        <w:spacing w:after="0" w:line="240" w:lineRule="auto"/>
      </w:pPr>
      <w:r>
        <w:separator/>
      </w:r>
    </w:p>
  </w:footnote>
  <w:footnote w:type="continuationSeparator" w:id="0">
    <w:p w14:paraId="5471F27B" w14:textId="77777777" w:rsidR="000D6734" w:rsidRDefault="000D673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734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6A81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37F5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2025-10-16T10:40:00Z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