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054053F6" w:rsidR="00F342EA" w:rsidRDefault="003E7644" w:rsidP="00DC214A">
      <w:pPr>
        <w:spacing w:after="0" w:line="360" w:lineRule="auto"/>
        <w:jc w:val="center"/>
        <w:rPr>
          <w:noProof/>
          <w:lang w:eastAsia="lt-LT"/>
        </w:rPr>
      </w:pPr>
      <w:r w:rsidRPr="003E7644">
        <w:drawing>
          <wp:inline distT="0" distB="0" distL="0" distR="0" wp14:anchorId="0FE1B633" wp14:editId="5F59F6B6">
            <wp:extent cx="6004560" cy="3967536"/>
            <wp:effectExtent l="0" t="0" r="0" b="0"/>
            <wp:docPr id="1151956620" name="Picture 1" descr="A map of land with red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956620" name="Picture 1" descr="A map of land with red squares&#10;&#10;Description automatically generated"/>
                    <pic:cNvPicPr/>
                  </pic:nvPicPr>
                  <pic:blipFill rotWithShape="1">
                    <a:blip r:embed="rId7"/>
                    <a:srcRect l="12948" t="16216" r="30899" b="14750"/>
                    <a:stretch/>
                  </pic:blipFill>
                  <pic:spPr bwMode="auto">
                    <a:xfrm>
                      <a:off x="0" y="0"/>
                      <a:ext cx="6026941" cy="3982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93BCC91" w:rsidR="006067EB" w:rsidRDefault="003E7644" w:rsidP="003E7644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4BF2F8" wp14:editId="486098E0">
                <wp:simplePos x="0" y="0"/>
                <wp:positionH relativeFrom="page">
                  <wp:posOffset>3770630</wp:posOffset>
                </wp:positionH>
                <wp:positionV relativeFrom="paragraph">
                  <wp:posOffset>2235200</wp:posOffset>
                </wp:positionV>
                <wp:extent cx="696595" cy="1348740"/>
                <wp:effectExtent l="0" t="38100" r="65405" b="2286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6595" cy="13487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902D7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96.9pt;margin-top:176pt;width:54.85pt;height:106.2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">
                <v:stroke endarrow="block"/>
                <w10:wrap anchorx="page"/>
              </v:shape>
            </w:pict>
          </mc:Fallback>
        </mc:AlternateContent>
      </w:r>
      <w:r w:rsidRPr="003E7644">
        <w:drawing>
          <wp:inline distT="0" distB="0" distL="0" distR="0" wp14:anchorId="1559BDCF" wp14:editId="7335A596">
            <wp:extent cx="5753100" cy="3466243"/>
            <wp:effectExtent l="0" t="0" r="0" b="1270"/>
            <wp:docPr id="1352009956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009956" name="Picture 1" descr="A screenshot of a computer program&#10;&#10;Description automatically generated"/>
                    <pic:cNvPicPr/>
                  </pic:nvPicPr>
                  <pic:blipFill rotWithShape="1">
                    <a:blip r:embed="rId8"/>
                    <a:srcRect l="26644" t="21094" r="23552" b="22422"/>
                    <a:stretch/>
                  </pic:blipFill>
                  <pic:spPr bwMode="auto">
                    <a:xfrm>
                      <a:off x="0" y="0"/>
                      <a:ext cx="5768455" cy="3475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312A72C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</w:r>
      <w:r w:rsidR="003E7644">
        <w:rPr>
          <w:noProof/>
          <w:lang w:eastAsia="lt-LT"/>
        </w:rPr>
        <w:t>4170/0400:0125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7377CD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AF3C2F" w14:textId="77777777" w:rsidR="007377CD" w:rsidRDefault="007377CD" w:rsidP="003B25C1">
      <w:pPr>
        <w:spacing w:after="0" w:line="240" w:lineRule="auto"/>
      </w:pPr>
      <w:r>
        <w:separator/>
      </w:r>
    </w:p>
  </w:endnote>
  <w:endnote w:type="continuationSeparator" w:id="0">
    <w:p w14:paraId="513C8105" w14:textId="77777777" w:rsidR="007377CD" w:rsidRDefault="007377C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1D7BCB" w14:textId="77777777" w:rsidR="007377CD" w:rsidRDefault="007377CD" w:rsidP="003B25C1">
      <w:pPr>
        <w:spacing w:after="0" w:line="240" w:lineRule="auto"/>
      </w:pPr>
      <w:r>
        <w:separator/>
      </w:r>
    </w:p>
  </w:footnote>
  <w:footnote w:type="continuationSeparator" w:id="0">
    <w:p w14:paraId="440B92D3" w14:textId="77777777" w:rsidR="007377CD" w:rsidRDefault="007377C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762DE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644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377C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B1A4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5C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5C1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2</Pages>
  <Words>124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2024-05-10T14:59:00Z</dcterms:created>
  <dcterms:modified xsi:type="dcterms:W3CDTF">2024-05-10T14:59:00Z</dcterms:modified>
</cp:coreProperties>
</file>