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6D7BF8A" w:rsidR="00F342EA" w:rsidRDefault="00265297" w:rsidP="00CA5379">
      <w:pPr>
        <w:spacing w:after="0" w:line="360" w:lineRule="auto"/>
        <w:rPr>
          <w:noProof/>
          <w:lang w:eastAsia="lt-LT"/>
        </w:rPr>
      </w:pPr>
      <w:r w:rsidRPr="00265297">
        <w:rPr>
          <w:noProof/>
          <w:lang w:eastAsia="lt-LT"/>
        </w:rPr>
        <w:drawing>
          <wp:inline distT="0" distB="0" distL="0" distR="0" wp14:anchorId="7DDBEDF7" wp14:editId="7368EA95">
            <wp:extent cx="4679950" cy="3967129"/>
            <wp:effectExtent l="0" t="0" r="6350" b="0"/>
            <wp:docPr id="108027845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27845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84082" cy="3970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4DEEA004" w:rsidR="00F342EA" w:rsidRDefault="00265297" w:rsidP="00CA5379">
      <w:pPr>
        <w:spacing w:after="0" w:line="360" w:lineRule="auto"/>
        <w:rPr>
          <w:noProof/>
          <w:lang w:eastAsia="lt-LT"/>
        </w:rPr>
      </w:pPr>
      <w:r w:rsidRPr="00265297">
        <w:rPr>
          <w:noProof/>
          <w:lang w:eastAsia="lt-LT"/>
        </w:rPr>
        <w:drawing>
          <wp:inline distT="0" distB="0" distL="0" distR="0" wp14:anchorId="567D9AA2" wp14:editId="5C402CB9">
            <wp:extent cx="3837615" cy="3524250"/>
            <wp:effectExtent l="0" t="0" r="0" b="0"/>
            <wp:docPr id="22963097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63097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44297" cy="3530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BA7774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65297" w:rsidRPr="00265297">
        <w:rPr>
          <w:noProof/>
        </w:rPr>
        <w:drawing>
          <wp:inline distT="0" distB="0" distL="0" distR="0" wp14:anchorId="22969C48" wp14:editId="15E96063">
            <wp:extent cx="3985697" cy="3557270"/>
            <wp:effectExtent l="0" t="0" r="0" b="5080"/>
            <wp:docPr id="158515330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15330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92579" cy="3563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DDE676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65297" w:rsidRPr="00265297">
        <w:rPr>
          <w:rFonts w:ascii="Verdana" w:hAnsi="Verdana"/>
          <w:b/>
          <w:bCs/>
          <w:i/>
          <w:iCs/>
          <w:sz w:val="18"/>
          <w:szCs w:val="18"/>
        </w:rPr>
        <w:t>4117/0400:121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3E088C" w14:textId="77777777" w:rsidR="005964D0" w:rsidRDefault="005964D0" w:rsidP="003B25C1">
      <w:pPr>
        <w:spacing w:after="0" w:line="240" w:lineRule="auto"/>
      </w:pPr>
      <w:r>
        <w:separator/>
      </w:r>
    </w:p>
  </w:endnote>
  <w:endnote w:type="continuationSeparator" w:id="0">
    <w:p w14:paraId="2EEC3BA0" w14:textId="77777777" w:rsidR="005964D0" w:rsidRDefault="005964D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D2927D" w14:textId="77777777" w:rsidR="005964D0" w:rsidRDefault="005964D0" w:rsidP="003B25C1">
      <w:pPr>
        <w:spacing w:after="0" w:line="240" w:lineRule="auto"/>
      </w:pPr>
      <w:r>
        <w:separator/>
      </w:r>
    </w:p>
  </w:footnote>
  <w:footnote w:type="continuationSeparator" w:id="0">
    <w:p w14:paraId="7DB7E150" w14:textId="77777777" w:rsidR="005964D0" w:rsidRDefault="005964D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5297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4D0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2272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2024-12-19T09:03:00Z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