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FFA6BED" w:rsidR="00F342EA" w:rsidRDefault="00E2089D" w:rsidP="00CA5379">
      <w:pPr>
        <w:spacing w:after="0" w:line="360" w:lineRule="auto"/>
        <w:rPr>
          <w:noProof/>
          <w:lang w:eastAsia="lt-LT"/>
        </w:rPr>
      </w:pPr>
      <w:r w:rsidRPr="00E2089D">
        <w:rPr>
          <w:noProof/>
          <w:lang w:eastAsia="lt-LT"/>
        </w:rPr>
        <w:drawing>
          <wp:inline distT="0" distB="0" distL="0" distR="0" wp14:anchorId="250B3AD7" wp14:editId="1984E002">
            <wp:extent cx="3409950" cy="3830623"/>
            <wp:effectExtent l="0" t="0" r="0" b="0"/>
            <wp:docPr id="8954578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45782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25954" cy="3848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2ECF5180" w14:textId="6868A055" w:rsidR="00A80807" w:rsidRDefault="00E2089D" w:rsidP="00CA5379">
      <w:pPr>
        <w:spacing w:after="0" w:line="360" w:lineRule="auto"/>
        <w:rPr>
          <w:noProof/>
          <w:lang w:eastAsia="lt-LT"/>
        </w:rPr>
      </w:pPr>
      <w:r w:rsidRPr="00E2089D">
        <w:rPr>
          <w:noProof/>
          <w:lang w:eastAsia="lt-LT"/>
        </w:rPr>
        <w:drawing>
          <wp:inline distT="0" distB="0" distL="0" distR="0" wp14:anchorId="5DBF3B56" wp14:editId="5260D8C3">
            <wp:extent cx="3986530" cy="4525899"/>
            <wp:effectExtent l="0" t="0" r="0" b="8255"/>
            <wp:docPr id="49561089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61089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89139" cy="4528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1D3C4E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C31C179">
                <wp:simplePos x="0" y="0"/>
                <wp:positionH relativeFrom="margin">
                  <wp:posOffset>2425065</wp:posOffset>
                </wp:positionH>
                <wp:positionV relativeFrom="paragraph">
                  <wp:posOffset>1647824</wp:posOffset>
                </wp:positionV>
                <wp:extent cx="123825" cy="254317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825" cy="2543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F823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29.75pt;width:9.75pt;height:200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2089D" w:rsidRPr="00E2089D">
        <w:rPr>
          <w:noProof/>
        </w:rPr>
        <w:drawing>
          <wp:inline distT="0" distB="0" distL="0" distR="0" wp14:anchorId="3434B0F9" wp14:editId="3CFFECD5">
            <wp:extent cx="3657600" cy="4054175"/>
            <wp:effectExtent l="0" t="0" r="0" b="3810"/>
            <wp:docPr id="19835176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51767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60711" cy="405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25F7ED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2089D" w:rsidRPr="00E2089D">
        <w:rPr>
          <w:rFonts w:ascii="Verdana" w:hAnsi="Verdana"/>
          <w:b/>
          <w:bCs/>
          <w:i/>
          <w:iCs/>
          <w:sz w:val="18"/>
          <w:szCs w:val="18"/>
        </w:rPr>
        <w:t>4134</w:t>
      </w:r>
      <w:r w:rsidR="00E2089D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E2089D" w:rsidRPr="00E2089D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E2089D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E2089D" w:rsidRPr="00E2089D">
        <w:rPr>
          <w:rFonts w:ascii="Verdana" w:hAnsi="Verdana"/>
          <w:b/>
          <w:bCs/>
          <w:i/>
          <w:iCs/>
          <w:sz w:val="18"/>
          <w:szCs w:val="18"/>
        </w:rPr>
        <w:t>0411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46483C" w14:textId="77777777" w:rsidR="009304A8" w:rsidRDefault="009304A8" w:rsidP="003B25C1">
      <w:pPr>
        <w:spacing w:after="0" w:line="240" w:lineRule="auto"/>
      </w:pPr>
      <w:r>
        <w:separator/>
      </w:r>
    </w:p>
  </w:endnote>
  <w:endnote w:type="continuationSeparator" w:id="0">
    <w:p w14:paraId="542E7E82" w14:textId="77777777" w:rsidR="009304A8" w:rsidRDefault="009304A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5AF2D" w14:textId="77777777" w:rsidR="009304A8" w:rsidRDefault="009304A8" w:rsidP="003B25C1">
      <w:pPr>
        <w:spacing w:after="0" w:line="240" w:lineRule="auto"/>
      </w:pPr>
      <w:r>
        <w:separator/>
      </w:r>
    </w:p>
  </w:footnote>
  <w:footnote w:type="continuationSeparator" w:id="0">
    <w:p w14:paraId="66B3EAB3" w14:textId="77777777" w:rsidR="009304A8" w:rsidRDefault="009304A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4A8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089D"/>
    <w:rsid w:val="00E221D1"/>
    <w:rsid w:val="00E2262F"/>
    <w:rsid w:val="00E306EE"/>
    <w:rsid w:val="00E30E89"/>
    <w:rsid w:val="00E40883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2024-08-23T10:45:00Z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