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5F8A0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3966596" w:rsidR="00F342EA" w:rsidRDefault="00D26A69" w:rsidP="00CA5379">
      <w:pPr>
        <w:spacing w:after="0" w:line="360" w:lineRule="auto"/>
        <w:rPr>
          <w:noProof/>
          <w:lang w:eastAsia="lt-LT"/>
        </w:rPr>
      </w:pPr>
      <w:r w:rsidRPr="00D26A69">
        <w:rPr>
          <w:noProof/>
          <w:lang w:eastAsia="lt-LT"/>
        </w:rPr>
        <w:drawing>
          <wp:inline distT="0" distB="0" distL="0" distR="0" wp14:anchorId="6BC41B5C" wp14:editId="19823271">
            <wp:extent cx="4248150" cy="4040988"/>
            <wp:effectExtent l="0" t="0" r="0" b="0"/>
            <wp:docPr id="11476374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6374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4930" cy="404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9AD7830" w:rsidR="00F342EA" w:rsidRDefault="00D26A69" w:rsidP="00CA5379">
      <w:pPr>
        <w:spacing w:after="0" w:line="360" w:lineRule="auto"/>
        <w:rPr>
          <w:noProof/>
          <w:lang w:eastAsia="lt-LT"/>
        </w:rPr>
      </w:pPr>
      <w:r w:rsidRPr="00D26A69">
        <w:rPr>
          <w:noProof/>
          <w:lang w:eastAsia="lt-LT"/>
        </w:rPr>
        <w:drawing>
          <wp:inline distT="0" distB="0" distL="0" distR="0" wp14:anchorId="5EE88920" wp14:editId="4FA988F9">
            <wp:extent cx="4102100" cy="3968456"/>
            <wp:effectExtent l="0" t="0" r="0" b="0"/>
            <wp:docPr id="3608627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8627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5334" cy="398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087D5BB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624C2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366D989">
                <wp:simplePos x="0" y="0"/>
                <wp:positionH relativeFrom="margin">
                  <wp:posOffset>1809114</wp:posOffset>
                </wp:positionH>
                <wp:positionV relativeFrom="paragraph">
                  <wp:posOffset>2097404</wp:posOffset>
                </wp:positionV>
                <wp:extent cx="619125" cy="1527175"/>
                <wp:effectExtent l="38100" t="38100" r="2857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9125" cy="152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474B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2.45pt;margin-top:165.15pt;width:48.75pt;height:12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26A69" w:rsidRPr="00D26A69">
        <w:rPr>
          <w:noProof/>
        </w:rPr>
        <w:drawing>
          <wp:inline distT="0" distB="0" distL="0" distR="0" wp14:anchorId="6F110B46" wp14:editId="6E9179AB">
            <wp:extent cx="3005751" cy="3566795"/>
            <wp:effectExtent l="0" t="0" r="4445" b="0"/>
            <wp:docPr id="4605130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51304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6000" cy="357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7D9FBC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17958" w:rsidRPr="00417958">
        <w:rPr>
          <w:rFonts w:ascii="Verdana" w:hAnsi="Verdana"/>
          <w:b/>
          <w:bCs/>
          <w:i/>
          <w:iCs/>
          <w:sz w:val="18"/>
          <w:szCs w:val="18"/>
        </w:rPr>
        <w:t>4174/0300:50</w:t>
      </w:r>
      <w:r w:rsidR="00D26A69">
        <w:rPr>
          <w:rFonts w:ascii="Verdana" w:hAnsi="Verdana"/>
          <w:b/>
          <w:bCs/>
          <w:i/>
          <w:iCs/>
          <w:sz w:val="18"/>
          <w:szCs w:val="18"/>
        </w:rPr>
        <w:t>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B73CC" w14:textId="77777777" w:rsidR="00E01188" w:rsidRDefault="00E01188" w:rsidP="003B25C1">
      <w:pPr>
        <w:spacing w:after="0" w:line="240" w:lineRule="auto"/>
      </w:pPr>
      <w:r>
        <w:separator/>
      </w:r>
    </w:p>
  </w:endnote>
  <w:endnote w:type="continuationSeparator" w:id="0">
    <w:p w14:paraId="3BA0D8E7" w14:textId="77777777" w:rsidR="00E01188" w:rsidRDefault="00E0118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BA67C" w14:textId="77777777" w:rsidR="00E01188" w:rsidRDefault="00E01188" w:rsidP="003B25C1">
      <w:pPr>
        <w:spacing w:after="0" w:line="240" w:lineRule="auto"/>
      </w:pPr>
      <w:r>
        <w:separator/>
      </w:r>
    </w:p>
  </w:footnote>
  <w:footnote w:type="continuationSeparator" w:id="0">
    <w:p w14:paraId="64C816B3" w14:textId="77777777" w:rsidR="00E01188" w:rsidRDefault="00E0118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3DCE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7958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7BD0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26A69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1188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2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