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403C93E" w:rsidR="00F342EA" w:rsidRDefault="00F20AA8" w:rsidP="00CA5379">
      <w:pPr>
        <w:spacing w:after="0" w:line="360" w:lineRule="auto"/>
        <w:rPr>
          <w:noProof/>
          <w:lang w:eastAsia="lt-LT"/>
        </w:rPr>
      </w:pPr>
      <w:r w:rsidRPr="00F20AA8">
        <w:rPr>
          <w:noProof/>
          <w:lang w:eastAsia="lt-LT"/>
        </w:rPr>
        <w:drawing>
          <wp:inline distT="0" distB="0" distL="0" distR="0" wp14:anchorId="304C423D" wp14:editId="32AFE7A8">
            <wp:extent cx="4700391" cy="3815715"/>
            <wp:effectExtent l="0" t="0" r="5080" b="0"/>
            <wp:docPr id="821607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6078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04222" cy="381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6804CDE5" w:rsidR="00F342EA" w:rsidRDefault="00F20AA8" w:rsidP="00CA5379">
      <w:pPr>
        <w:spacing w:after="0" w:line="360" w:lineRule="auto"/>
        <w:rPr>
          <w:noProof/>
          <w:lang w:eastAsia="lt-LT"/>
        </w:rPr>
      </w:pPr>
      <w:r w:rsidRPr="00F20AA8">
        <w:rPr>
          <w:noProof/>
          <w:lang w:eastAsia="lt-LT"/>
        </w:rPr>
        <w:drawing>
          <wp:inline distT="0" distB="0" distL="0" distR="0" wp14:anchorId="1B5BBE68" wp14:editId="067B96D8">
            <wp:extent cx="3981450" cy="3614617"/>
            <wp:effectExtent l="0" t="0" r="0" b="5080"/>
            <wp:docPr id="9938859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88598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9304" cy="3621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E34E3E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3A5509C">
                <wp:simplePos x="0" y="0"/>
                <wp:positionH relativeFrom="margin">
                  <wp:posOffset>2422524</wp:posOffset>
                </wp:positionH>
                <wp:positionV relativeFrom="paragraph">
                  <wp:posOffset>1981199</wp:posOffset>
                </wp:positionV>
                <wp:extent cx="202565" cy="1647825"/>
                <wp:effectExtent l="0" t="38100" r="6413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2565" cy="164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DFE2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75pt;margin-top:156pt;width:15.95pt;height:129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20AA8" w:rsidRPr="00F20AA8">
        <w:rPr>
          <w:noProof/>
        </w:rPr>
        <w:drawing>
          <wp:inline distT="0" distB="0" distL="0" distR="0" wp14:anchorId="3E188C42" wp14:editId="637239DE">
            <wp:extent cx="4467225" cy="3466062"/>
            <wp:effectExtent l="0" t="0" r="0" b="1270"/>
            <wp:docPr id="12864825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48258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72053" cy="3469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E5568D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20AA8" w:rsidRPr="00F20AA8">
        <w:rPr>
          <w:rFonts w:ascii="Verdana" w:hAnsi="Verdana"/>
          <w:b/>
          <w:bCs/>
          <w:i/>
          <w:iCs/>
          <w:sz w:val="18"/>
          <w:szCs w:val="18"/>
        </w:rPr>
        <w:t>4162/0400:260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76308" w14:textId="77777777" w:rsidR="00086B65" w:rsidRDefault="00086B65" w:rsidP="003B25C1">
      <w:pPr>
        <w:spacing w:after="0" w:line="240" w:lineRule="auto"/>
      </w:pPr>
      <w:r>
        <w:separator/>
      </w:r>
    </w:p>
  </w:endnote>
  <w:endnote w:type="continuationSeparator" w:id="0">
    <w:p w14:paraId="74D20CF4" w14:textId="77777777" w:rsidR="00086B65" w:rsidRDefault="00086B6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9644E" w14:textId="77777777" w:rsidR="00086B65" w:rsidRDefault="00086B65" w:rsidP="003B25C1">
      <w:pPr>
        <w:spacing w:after="0" w:line="240" w:lineRule="auto"/>
      </w:pPr>
      <w:r>
        <w:separator/>
      </w:r>
    </w:p>
  </w:footnote>
  <w:footnote w:type="continuationSeparator" w:id="0">
    <w:p w14:paraId="088C1C28" w14:textId="77777777" w:rsidR="00086B65" w:rsidRDefault="00086B6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86B65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82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AA8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2025-01-30T08:30:00Z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