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2C185FA" w:rsidR="00F342EA" w:rsidRDefault="0069064E" w:rsidP="00CA5379">
      <w:pPr>
        <w:spacing w:after="0" w:line="360" w:lineRule="auto"/>
        <w:rPr>
          <w:noProof/>
          <w:lang w:eastAsia="lt-LT"/>
        </w:rPr>
      </w:pPr>
      <w:r w:rsidRPr="0069064E">
        <w:rPr>
          <w:noProof/>
          <w:lang w:eastAsia="lt-LT"/>
        </w:rPr>
        <w:drawing>
          <wp:inline distT="0" distB="0" distL="0" distR="0" wp14:anchorId="253D8244" wp14:editId="6C2182BA">
            <wp:extent cx="4670071" cy="3927260"/>
            <wp:effectExtent l="0" t="0" r="0" b="0"/>
            <wp:docPr id="71630878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30878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72686" cy="3929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4BFD69F6" w:rsidR="00F342EA" w:rsidRDefault="0069064E" w:rsidP="00CA5379">
      <w:pPr>
        <w:spacing w:after="0" w:line="360" w:lineRule="auto"/>
        <w:rPr>
          <w:noProof/>
          <w:lang w:eastAsia="lt-LT"/>
        </w:rPr>
      </w:pPr>
      <w:r w:rsidRPr="0069064E">
        <w:rPr>
          <w:noProof/>
          <w:lang w:eastAsia="lt-LT"/>
        </w:rPr>
        <w:drawing>
          <wp:inline distT="0" distB="0" distL="0" distR="0" wp14:anchorId="53D6DA08" wp14:editId="5FF48E11">
            <wp:extent cx="5289468" cy="3639185"/>
            <wp:effectExtent l="0" t="0" r="6985" b="0"/>
            <wp:docPr id="54937304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37304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90454" cy="3639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650CED2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5AC8D8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24559A6">
                <wp:simplePos x="0" y="0"/>
                <wp:positionH relativeFrom="margin">
                  <wp:posOffset>1510665</wp:posOffset>
                </wp:positionH>
                <wp:positionV relativeFrom="paragraph">
                  <wp:posOffset>1323975</wp:posOffset>
                </wp:positionV>
                <wp:extent cx="914400" cy="230505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14400" cy="2305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94AF8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18.95pt;margin-top:104.25pt;width:1in;height:181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9064E" w:rsidRPr="0069064E">
        <w:rPr>
          <w:noProof/>
        </w:rPr>
        <w:drawing>
          <wp:inline distT="0" distB="0" distL="0" distR="0" wp14:anchorId="37BE39F4" wp14:editId="7CC6702C">
            <wp:extent cx="2943225" cy="3531076"/>
            <wp:effectExtent l="0" t="0" r="0" b="0"/>
            <wp:docPr id="124628887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28887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52362" cy="3542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95B77B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9064E" w:rsidRPr="0069064E">
        <w:rPr>
          <w:rFonts w:ascii="Verdana" w:hAnsi="Verdana"/>
          <w:b/>
          <w:bCs/>
          <w:i/>
          <w:iCs/>
          <w:sz w:val="18"/>
          <w:szCs w:val="18"/>
        </w:rPr>
        <w:t>4177/0200:17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6C5E5" w14:textId="77777777" w:rsidR="00401129" w:rsidRDefault="00401129" w:rsidP="003B25C1">
      <w:pPr>
        <w:spacing w:after="0" w:line="240" w:lineRule="auto"/>
      </w:pPr>
      <w:r>
        <w:separator/>
      </w:r>
    </w:p>
  </w:endnote>
  <w:endnote w:type="continuationSeparator" w:id="0">
    <w:p w14:paraId="2E490B56" w14:textId="77777777" w:rsidR="00401129" w:rsidRDefault="0040112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1CB17" w14:textId="77777777" w:rsidR="00401129" w:rsidRDefault="00401129" w:rsidP="003B25C1">
      <w:pPr>
        <w:spacing w:after="0" w:line="240" w:lineRule="auto"/>
      </w:pPr>
      <w:r>
        <w:separator/>
      </w:r>
    </w:p>
  </w:footnote>
  <w:footnote w:type="continuationSeparator" w:id="0">
    <w:p w14:paraId="19AF4A96" w14:textId="77777777" w:rsidR="00401129" w:rsidRDefault="0040112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17DD6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129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064E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155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2025-01-31T07:12:00Z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