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2339C9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99C2755" w:rsidR="00F342EA" w:rsidRDefault="00BF7512" w:rsidP="00CA5379">
      <w:pPr>
        <w:spacing w:after="0" w:line="360" w:lineRule="auto"/>
        <w:rPr>
          <w:noProof/>
          <w:lang w:eastAsia="lt-LT"/>
        </w:rPr>
      </w:pPr>
      <w:r w:rsidRPr="00BF7512">
        <w:rPr>
          <w:noProof/>
          <w:lang w:eastAsia="lt-LT"/>
        </w:rPr>
        <w:drawing>
          <wp:inline distT="0" distB="0" distL="0" distR="0" wp14:anchorId="269DCA56" wp14:editId="0618C469">
            <wp:extent cx="4235450" cy="3843458"/>
            <wp:effectExtent l="0" t="0" r="0" b="5080"/>
            <wp:docPr id="1124702167" name="Paveikslėlis 1" descr="Paveikslėlis, kuriame yra Fotografija iš oro, Vaizdas iš paukščio skrydžio, žemėlapi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702167" name="Paveikslėlis 1" descr="Paveikslėlis, kuriame yra Fotografija iš oro, Vaizdas iš paukščio skrydžio, žemėlapis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41535" cy="384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415CB2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D6E1B8C">
                <wp:simplePos x="0" y="0"/>
                <wp:positionH relativeFrom="margin">
                  <wp:posOffset>1866265</wp:posOffset>
                </wp:positionH>
                <wp:positionV relativeFrom="paragraph">
                  <wp:posOffset>1906905</wp:posOffset>
                </wp:positionV>
                <wp:extent cx="590550" cy="2025650"/>
                <wp:effectExtent l="57150" t="38100" r="19050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90550" cy="2025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ABE69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6.95pt;margin-top:150.15pt;width:46.5pt;height:159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F7512" w:rsidRPr="00BF7512">
        <w:rPr>
          <w:noProof/>
        </w:rPr>
        <w:drawing>
          <wp:inline distT="0" distB="0" distL="0" distR="0" wp14:anchorId="23202F2D" wp14:editId="1F6DE591">
            <wp:extent cx="3668216" cy="3740150"/>
            <wp:effectExtent l="0" t="0" r="8890" b="0"/>
            <wp:docPr id="793996718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996718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77344" cy="3749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BB780D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BF7512" w:rsidRPr="00BF7512">
        <w:rPr>
          <w:rFonts w:ascii="Verdana" w:hAnsi="Verdana"/>
          <w:b/>
          <w:bCs/>
          <w:i/>
          <w:iCs/>
          <w:sz w:val="18"/>
          <w:szCs w:val="18"/>
        </w:rPr>
        <w:t>4152/1400:53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A2D73" w14:textId="77777777" w:rsidR="00711D8C" w:rsidRDefault="00711D8C" w:rsidP="003B25C1">
      <w:pPr>
        <w:spacing w:after="0" w:line="240" w:lineRule="auto"/>
      </w:pPr>
      <w:r>
        <w:separator/>
      </w:r>
    </w:p>
  </w:endnote>
  <w:endnote w:type="continuationSeparator" w:id="0">
    <w:p w14:paraId="386F4031" w14:textId="77777777" w:rsidR="00711D8C" w:rsidRDefault="00711D8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C86F3" w14:textId="77777777" w:rsidR="00711D8C" w:rsidRDefault="00711D8C" w:rsidP="003B25C1">
      <w:pPr>
        <w:spacing w:after="0" w:line="240" w:lineRule="auto"/>
      </w:pPr>
      <w:r>
        <w:separator/>
      </w:r>
    </w:p>
  </w:footnote>
  <w:footnote w:type="continuationSeparator" w:id="0">
    <w:p w14:paraId="09238A5A" w14:textId="77777777" w:rsidR="00711D8C" w:rsidRDefault="00711D8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C5F4C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49D6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575F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11D8C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BF7512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B4538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12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2025-12-04T13:16:00Z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