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D30EF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88BFBCF" w:rsidR="00F342EA" w:rsidRDefault="00363D61" w:rsidP="00CA5379">
      <w:pPr>
        <w:spacing w:after="0" w:line="360" w:lineRule="auto"/>
        <w:rPr>
          <w:noProof/>
          <w:lang w:eastAsia="lt-LT"/>
        </w:rPr>
      </w:pPr>
      <w:r w:rsidRPr="00363D61">
        <w:rPr>
          <w:noProof/>
          <w:lang w:eastAsia="lt-LT"/>
        </w:rPr>
        <w:drawing>
          <wp:inline distT="0" distB="0" distL="0" distR="0" wp14:anchorId="4D47E7C0" wp14:editId="39CA5474">
            <wp:extent cx="4305300" cy="3636589"/>
            <wp:effectExtent l="0" t="0" r="0" b="2540"/>
            <wp:docPr id="20555210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5210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1354" cy="3658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849B9C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0D519C1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5A4746FD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42F94459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31A6A661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612134B2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6DFA2D4D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35E99510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24206779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2E9DEF24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26DD7F8F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55CC7BF9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07DD8ACD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20139947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37D3E4BD" w14:textId="77777777" w:rsidR="00363D61" w:rsidRDefault="00363D61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E08B0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63D61" w:rsidRPr="00363D61">
        <w:rPr>
          <w:noProof/>
        </w:rPr>
        <w:drawing>
          <wp:inline distT="0" distB="0" distL="0" distR="0" wp14:anchorId="7241CCE6" wp14:editId="615FFEC2">
            <wp:extent cx="3410552" cy="3595845"/>
            <wp:effectExtent l="0" t="0" r="0" b="5080"/>
            <wp:docPr id="19274533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4533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6325" cy="361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71008D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63D61" w:rsidRPr="00363D61">
        <w:rPr>
          <w:rFonts w:ascii="Verdana" w:hAnsi="Verdana"/>
          <w:b/>
          <w:bCs/>
          <w:i/>
          <w:iCs/>
          <w:sz w:val="18"/>
          <w:szCs w:val="18"/>
        </w:rPr>
        <w:t>4177/0500:692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6B566" w14:textId="77777777" w:rsidR="0037588D" w:rsidRDefault="0037588D" w:rsidP="003B25C1">
      <w:pPr>
        <w:spacing w:after="0" w:line="240" w:lineRule="auto"/>
      </w:pPr>
      <w:r>
        <w:separator/>
      </w:r>
    </w:p>
  </w:endnote>
  <w:endnote w:type="continuationSeparator" w:id="0">
    <w:p w14:paraId="56096903" w14:textId="77777777" w:rsidR="0037588D" w:rsidRDefault="0037588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070C" w14:textId="77777777" w:rsidR="0037588D" w:rsidRDefault="0037588D" w:rsidP="003B25C1">
      <w:pPr>
        <w:spacing w:after="0" w:line="240" w:lineRule="auto"/>
      </w:pPr>
      <w:r>
        <w:separator/>
      </w:r>
    </w:p>
  </w:footnote>
  <w:footnote w:type="continuationSeparator" w:id="0">
    <w:p w14:paraId="1F852744" w14:textId="77777777" w:rsidR="0037588D" w:rsidRDefault="0037588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63D61"/>
    <w:rsid w:val="00374983"/>
    <w:rsid w:val="0037588D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6FD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