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61B442BC" w:rsidR="00F342EA" w:rsidRDefault="00C86749" w:rsidP="00DC214A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</w:rPr>
        <w:drawing>
          <wp:inline distT="0" distB="0" distL="0" distR="0" wp14:anchorId="5B70FFFC" wp14:editId="2F29C328">
            <wp:extent cx="5991225" cy="3534823"/>
            <wp:effectExtent l="0" t="0" r="0" b="8890"/>
            <wp:docPr id="138845481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8454815" name=""/>
                    <pic:cNvPicPr/>
                  </pic:nvPicPr>
                  <pic:blipFill rotWithShape="1">
                    <a:blip r:embed="rId7"/>
                    <a:srcRect l="9649" t="21548" r="28097" b="10649"/>
                    <a:stretch/>
                  </pic:blipFill>
                  <pic:spPr bwMode="auto">
                    <a:xfrm>
                      <a:off x="0" y="0"/>
                      <a:ext cx="6006493" cy="35438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A370F" w14:textId="1BB8951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6D1A13C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29E2A8F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4285A828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25B4AD93" w14:textId="5C1A46B9" w:rsidR="00D4294C" w:rsidRPr="00D4294C" w:rsidRDefault="006067EB" w:rsidP="00D4294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363921C" w:rsidR="006067EB" w:rsidRDefault="00C86749" w:rsidP="00D4294C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9FB51C2">
                <wp:simplePos x="0" y="0"/>
                <wp:positionH relativeFrom="page">
                  <wp:posOffset>3762375</wp:posOffset>
                </wp:positionH>
                <wp:positionV relativeFrom="paragraph">
                  <wp:posOffset>1767204</wp:posOffset>
                </wp:positionV>
                <wp:extent cx="238125" cy="15144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38125" cy="1514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3F984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96.25pt;margin-top:139.15pt;width:18.75pt;height:119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">
                <v:stroke endarrow="block"/>
                <w10:wrap anchorx="page"/>
              </v:shape>
            </w:pict>
          </mc:Fallback>
        </mc:AlternateContent>
      </w:r>
      <w:r w:rsidRPr="00C86749">
        <w:drawing>
          <wp:inline distT="0" distB="0" distL="0" distR="0" wp14:anchorId="67A5250F" wp14:editId="69C28891">
            <wp:extent cx="5562114" cy="3209290"/>
            <wp:effectExtent l="0" t="0" r="635" b="0"/>
            <wp:docPr id="154273122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2731227" name=""/>
                    <pic:cNvPicPr/>
                  </pic:nvPicPr>
                  <pic:blipFill rotWithShape="1">
                    <a:blip r:embed="rId8"/>
                    <a:srcRect l="35779" t="28979" r="15803" b="24782"/>
                    <a:stretch/>
                  </pic:blipFill>
                  <pic:spPr bwMode="auto">
                    <a:xfrm>
                      <a:off x="0" y="0"/>
                      <a:ext cx="5578937" cy="32189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0D8E357B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047E8">
        <w:rPr>
          <w:noProof/>
          <w:lang w:eastAsia="lt-LT"/>
        </w:rPr>
        <w:tab/>
      </w:r>
      <w:r w:rsidR="00C86749">
        <w:rPr>
          <w:noProof/>
          <w:lang w:eastAsia="lt-LT"/>
        </w:rPr>
        <w:t>4107/0600:661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0956C8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B28C4" w14:textId="77777777" w:rsidR="000956C8" w:rsidRDefault="000956C8" w:rsidP="003B25C1">
      <w:pPr>
        <w:spacing w:after="0" w:line="240" w:lineRule="auto"/>
      </w:pPr>
      <w:r>
        <w:separator/>
      </w:r>
    </w:p>
  </w:endnote>
  <w:endnote w:type="continuationSeparator" w:id="0">
    <w:p w14:paraId="16F2DE8F" w14:textId="77777777" w:rsidR="000956C8" w:rsidRDefault="000956C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1A35D" w14:textId="77777777" w:rsidR="000956C8" w:rsidRDefault="000956C8" w:rsidP="003B25C1">
      <w:pPr>
        <w:spacing w:after="0" w:line="240" w:lineRule="auto"/>
      </w:pPr>
      <w:r>
        <w:separator/>
      </w:r>
    </w:p>
  </w:footnote>
  <w:footnote w:type="continuationSeparator" w:id="0">
    <w:p w14:paraId="7FA61869" w14:textId="77777777" w:rsidR="000956C8" w:rsidRDefault="000956C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2654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1539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956C8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7E8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723F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7B2C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2305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377C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55B3"/>
    <w:rsid w:val="007E5693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0D77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AE5EC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86749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3F38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294C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3BAB"/>
    <w:rsid w:val="00D951AD"/>
    <w:rsid w:val="00D97013"/>
    <w:rsid w:val="00DA1BF1"/>
    <w:rsid w:val="00DA2230"/>
    <w:rsid w:val="00DA3315"/>
    <w:rsid w:val="00DA4186"/>
    <w:rsid w:val="00DB1D88"/>
    <w:rsid w:val="00DB451F"/>
    <w:rsid w:val="00DC0977"/>
    <w:rsid w:val="00DC214A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67F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2</TotalTime>
  <Pages>2</Pages>
  <Words>124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2020-01-07T07:24:00Z</cp:lastPrinted>
  <dcterms:created xsi:type="dcterms:W3CDTF">2024-03-07T17:52:00Z</dcterms:created>
  <dcterms:modified xsi:type="dcterms:W3CDTF">2024-03-07T17:52:00Z</dcterms:modified>
</cp:coreProperties>
</file>