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A418F5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D882932" w:rsidR="00F342EA" w:rsidRDefault="009472EE" w:rsidP="00CA5379">
      <w:pPr>
        <w:spacing w:after="0" w:line="360" w:lineRule="auto"/>
        <w:rPr>
          <w:noProof/>
          <w:lang w:eastAsia="lt-LT"/>
        </w:rPr>
      </w:pPr>
      <w:r w:rsidRPr="009472EE">
        <w:rPr>
          <w:noProof/>
          <w:lang w:eastAsia="lt-LT"/>
        </w:rPr>
        <w:drawing>
          <wp:inline distT="0" distB="0" distL="0" distR="0" wp14:anchorId="5BA12433" wp14:editId="5D364A0B">
            <wp:extent cx="3625850" cy="4057732"/>
            <wp:effectExtent l="0" t="0" r="0" b="0"/>
            <wp:docPr id="786444657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444657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33142" cy="4065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B4BE30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B28812E">
                <wp:simplePos x="0" y="0"/>
                <wp:positionH relativeFrom="margin">
                  <wp:posOffset>1999614</wp:posOffset>
                </wp:positionH>
                <wp:positionV relativeFrom="paragraph">
                  <wp:posOffset>1875154</wp:posOffset>
                </wp:positionV>
                <wp:extent cx="422275" cy="1755775"/>
                <wp:effectExtent l="57150" t="38100" r="349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22275" cy="1755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47B4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7.45pt;margin-top:147.65pt;width:33.25pt;height:138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472EE" w:rsidRPr="009472EE">
        <w:rPr>
          <w:noProof/>
        </w:rPr>
        <w:drawing>
          <wp:inline distT="0" distB="0" distL="0" distR="0" wp14:anchorId="0950A8BC" wp14:editId="425423DE">
            <wp:extent cx="3833875" cy="3599180"/>
            <wp:effectExtent l="0" t="0" r="0" b="1270"/>
            <wp:docPr id="1834279192" name="Paveikslėlis 1" descr="Paveikslėlis, kuriame yra žemėlapis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279192" name="Paveikslėlis 1" descr="Paveikslėlis, kuriame yra žemėlapis, tekstas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39514" cy="3604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AEE7D1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472EE" w:rsidRPr="009472EE">
        <w:rPr>
          <w:rFonts w:ascii="Verdana" w:hAnsi="Verdana"/>
          <w:b/>
          <w:bCs/>
          <w:i/>
          <w:iCs/>
          <w:sz w:val="18"/>
          <w:szCs w:val="18"/>
        </w:rPr>
        <w:t>4117/0500:72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004F4" w14:textId="77777777" w:rsidR="005431BB" w:rsidRDefault="005431BB" w:rsidP="003B25C1">
      <w:pPr>
        <w:spacing w:after="0" w:line="240" w:lineRule="auto"/>
      </w:pPr>
      <w:r>
        <w:separator/>
      </w:r>
    </w:p>
  </w:endnote>
  <w:endnote w:type="continuationSeparator" w:id="0">
    <w:p w14:paraId="4E345C6A" w14:textId="77777777" w:rsidR="005431BB" w:rsidRDefault="005431B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570FF" w14:textId="77777777" w:rsidR="005431BB" w:rsidRDefault="005431BB" w:rsidP="003B25C1">
      <w:pPr>
        <w:spacing w:after="0" w:line="240" w:lineRule="auto"/>
      </w:pPr>
      <w:r>
        <w:separator/>
      </w:r>
    </w:p>
  </w:footnote>
  <w:footnote w:type="continuationSeparator" w:id="0">
    <w:p w14:paraId="391FDCFC" w14:textId="77777777" w:rsidR="005431BB" w:rsidRDefault="005431B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31BB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472EE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DE6DE8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2025-05-15T09:38:00Z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