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36207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147F7B2" w:rsidR="00F342EA" w:rsidRDefault="004931C7" w:rsidP="00CA5379">
      <w:pPr>
        <w:spacing w:after="0" w:line="360" w:lineRule="auto"/>
        <w:rPr>
          <w:noProof/>
          <w:lang w:eastAsia="lt-LT"/>
        </w:rPr>
      </w:pPr>
      <w:r w:rsidRPr="004931C7">
        <w:rPr>
          <w:noProof/>
          <w:lang w:eastAsia="lt-LT"/>
        </w:rPr>
        <w:drawing>
          <wp:inline distT="0" distB="0" distL="0" distR="0" wp14:anchorId="20F65271" wp14:editId="6C54A82B">
            <wp:extent cx="3714750" cy="4195378"/>
            <wp:effectExtent l="0" t="0" r="0" b="0"/>
            <wp:docPr id="976895245" name="Paveikslėlis 1" descr="Paveikslėlis, kuriame yra tekstas, ekrano kopija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895245" name="Paveikslėlis 1" descr="Paveikslėlis, kuriame yra tekstas, ekrano kopija, Plan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20742" cy="420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9F113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931C7" w:rsidRPr="004931C7">
        <w:rPr>
          <w:noProof/>
        </w:rPr>
        <w:drawing>
          <wp:inline distT="0" distB="0" distL="0" distR="0" wp14:anchorId="10645B4D" wp14:editId="1D424BC8">
            <wp:extent cx="3840765" cy="3498850"/>
            <wp:effectExtent l="0" t="0" r="7620" b="6350"/>
            <wp:docPr id="1616618940" name="Paveikslėlis 1" descr="Paveikslėlis, kuriame yra diagrama, linija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618940" name="Paveikslėlis 1" descr="Paveikslėlis, kuriame yra diagrama, linija, Plan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8030" cy="3505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D8912F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931C7" w:rsidRPr="004931C7">
        <w:rPr>
          <w:rFonts w:ascii="Verdana" w:hAnsi="Verdana"/>
          <w:b/>
          <w:bCs/>
          <w:i/>
          <w:iCs/>
          <w:sz w:val="18"/>
          <w:szCs w:val="18"/>
        </w:rPr>
        <w:t>4167/0300:862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B6627" w14:textId="77777777" w:rsidR="00665F58" w:rsidRDefault="00665F58" w:rsidP="003B25C1">
      <w:pPr>
        <w:spacing w:after="0" w:line="240" w:lineRule="auto"/>
      </w:pPr>
      <w:r>
        <w:separator/>
      </w:r>
    </w:p>
  </w:endnote>
  <w:endnote w:type="continuationSeparator" w:id="0">
    <w:p w14:paraId="68C89C12" w14:textId="77777777" w:rsidR="00665F58" w:rsidRDefault="00665F5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A01E6" w14:textId="77777777" w:rsidR="00665F58" w:rsidRDefault="00665F58" w:rsidP="003B25C1">
      <w:pPr>
        <w:spacing w:after="0" w:line="240" w:lineRule="auto"/>
      </w:pPr>
      <w:r>
        <w:separator/>
      </w:r>
    </w:p>
  </w:footnote>
  <w:footnote w:type="continuationSeparator" w:id="0">
    <w:p w14:paraId="38C6BF76" w14:textId="77777777" w:rsidR="00665F58" w:rsidRDefault="00665F5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1A7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31C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5F5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2026-02-11T11:08:00Z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