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98F75A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DE43F36" w:rsidR="00F342EA" w:rsidRDefault="002D2178" w:rsidP="00CA5379">
      <w:pPr>
        <w:spacing w:after="0" w:line="360" w:lineRule="auto"/>
        <w:rPr>
          <w:noProof/>
          <w:lang w:eastAsia="lt-LT"/>
        </w:rPr>
      </w:pPr>
      <w:r w:rsidRPr="002D2178">
        <w:rPr>
          <w:noProof/>
          <w:lang w:eastAsia="lt-LT"/>
        </w:rPr>
        <w:drawing>
          <wp:inline distT="0" distB="0" distL="0" distR="0" wp14:anchorId="1859E58B" wp14:editId="267C57DA">
            <wp:extent cx="4991100" cy="4049637"/>
            <wp:effectExtent l="0" t="0" r="0" b="8255"/>
            <wp:docPr id="1115050941" name="Paveikslėlis 1" descr="Paveikslėlis, kuriame yra tekstas, Fotografija iš oro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050941" name="Paveikslėlis 1" descr="Paveikslėlis, kuriame yra tekstas, Fotografija iš oro, žemėlapis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4019" cy="405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D34764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26E707C">
                <wp:simplePos x="0" y="0"/>
                <wp:positionH relativeFrom="margin">
                  <wp:posOffset>2317114</wp:posOffset>
                </wp:positionH>
                <wp:positionV relativeFrom="paragraph">
                  <wp:posOffset>1633854</wp:posOffset>
                </wp:positionV>
                <wp:extent cx="104775" cy="1997075"/>
                <wp:effectExtent l="762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4775" cy="1997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93A9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45pt;margin-top:128.65pt;width:8.25pt;height:15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D2178" w:rsidRPr="002D2178">
        <w:rPr>
          <w:noProof/>
        </w:rPr>
        <w:drawing>
          <wp:inline distT="0" distB="0" distL="0" distR="0" wp14:anchorId="00A9353E" wp14:editId="3438DCD9">
            <wp:extent cx="3733800" cy="3492060"/>
            <wp:effectExtent l="0" t="0" r="0" b="0"/>
            <wp:docPr id="1106943179" name="Paveikslėlis 1" descr="Paveikslėlis, kuriame yra tekstas, žemėlapi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943179" name="Paveikslėlis 1" descr="Paveikslėlis, kuriame yra tekstas, žemėlapi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9360" cy="349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258891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D2178" w:rsidRPr="002D2178">
        <w:rPr>
          <w:rFonts w:ascii="Verdana" w:hAnsi="Verdana"/>
          <w:b/>
          <w:bCs/>
          <w:i/>
          <w:iCs/>
          <w:sz w:val="18"/>
          <w:szCs w:val="18"/>
        </w:rPr>
        <w:t>4142/0200:980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51D4" w14:textId="77777777" w:rsidR="00647B67" w:rsidRDefault="00647B67" w:rsidP="003B25C1">
      <w:pPr>
        <w:spacing w:after="0" w:line="240" w:lineRule="auto"/>
      </w:pPr>
      <w:r>
        <w:separator/>
      </w:r>
    </w:p>
  </w:endnote>
  <w:endnote w:type="continuationSeparator" w:id="0">
    <w:p w14:paraId="38B1B2D0" w14:textId="77777777" w:rsidR="00647B67" w:rsidRDefault="00647B6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E7034" w14:textId="77777777" w:rsidR="00647B67" w:rsidRDefault="00647B67" w:rsidP="003B25C1">
      <w:pPr>
        <w:spacing w:after="0" w:line="240" w:lineRule="auto"/>
      </w:pPr>
      <w:r>
        <w:separator/>
      </w:r>
    </w:p>
  </w:footnote>
  <w:footnote w:type="continuationSeparator" w:id="0">
    <w:p w14:paraId="610B165C" w14:textId="77777777" w:rsidR="00647B67" w:rsidRDefault="00647B6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2178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B67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2DD1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