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588B215" w:rsidR="00F342EA" w:rsidRDefault="004B6461" w:rsidP="00CA5379">
      <w:pPr>
        <w:spacing w:after="0" w:line="360" w:lineRule="auto"/>
        <w:rPr>
          <w:noProof/>
          <w:lang w:eastAsia="lt-LT"/>
        </w:rPr>
      </w:pPr>
      <w:r w:rsidRPr="004B6461">
        <w:rPr>
          <w:noProof/>
          <w:lang w:eastAsia="lt-LT"/>
        </w:rPr>
        <w:drawing>
          <wp:inline distT="0" distB="0" distL="0" distR="0" wp14:anchorId="5824A38C" wp14:editId="54E41504">
            <wp:extent cx="4764325" cy="3581400"/>
            <wp:effectExtent l="0" t="0" r="0" b="0"/>
            <wp:docPr id="4232947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29473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70612" cy="3586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67F5963C" w:rsidR="00F342EA" w:rsidRDefault="004B6461" w:rsidP="00CA5379">
      <w:pPr>
        <w:spacing w:after="0" w:line="360" w:lineRule="auto"/>
        <w:rPr>
          <w:noProof/>
          <w:lang w:eastAsia="lt-LT"/>
        </w:rPr>
      </w:pPr>
      <w:r w:rsidRPr="004B6461">
        <w:rPr>
          <w:noProof/>
          <w:lang w:eastAsia="lt-LT"/>
        </w:rPr>
        <w:drawing>
          <wp:inline distT="0" distB="0" distL="0" distR="0" wp14:anchorId="5391587B" wp14:editId="31595CB9">
            <wp:extent cx="4152900" cy="3699156"/>
            <wp:effectExtent l="0" t="0" r="0" b="0"/>
            <wp:docPr id="5894982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9823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57042" cy="37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4D98B7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C5D0712">
                <wp:simplePos x="0" y="0"/>
                <wp:positionH relativeFrom="margin">
                  <wp:posOffset>2301239</wp:posOffset>
                </wp:positionH>
                <wp:positionV relativeFrom="paragraph">
                  <wp:posOffset>2000249</wp:posOffset>
                </wp:positionV>
                <wp:extent cx="123825" cy="16287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3825" cy="1628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2794E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1.2pt;margin-top:157.5pt;width:9.75pt;height:128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B6461" w:rsidRPr="004B6461">
        <w:rPr>
          <w:noProof/>
        </w:rPr>
        <w:drawing>
          <wp:inline distT="0" distB="0" distL="0" distR="0" wp14:anchorId="58C803A9" wp14:editId="7A690326">
            <wp:extent cx="3916706" cy="3369310"/>
            <wp:effectExtent l="0" t="0" r="7620" b="2540"/>
            <wp:docPr id="7572788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27881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844" cy="3376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E7B45C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B6461">
        <w:rPr>
          <w:rFonts w:ascii="Arial Baltic" w:hAnsi="Arial Baltic" w:cs="Arial Baltic"/>
          <w:b/>
          <w:bCs/>
          <w:color w:val="000000"/>
          <w:sz w:val="20"/>
          <w:szCs w:val="20"/>
        </w:rPr>
        <w:t>4196/0100:55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AFE08" w14:textId="77777777" w:rsidR="00BB0B41" w:rsidRDefault="00BB0B41" w:rsidP="003B25C1">
      <w:pPr>
        <w:spacing w:after="0" w:line="240" w:lineRule="auto"/>
      </w:pPr>
      <w:r>
        <w:separator/>
      </w:r>
    </w:p>
  </w:endnote>
  <w:endnote w:type="continuationSeparator" w:id="0">
    <w:p w14:paraId="6EFDE2E3" w14:textId="77777777" w:rsidR="00BB0B41" w:rsidRDefault="00BB0B4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Baltic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E9ACD" w14:textId="77777777" w:rsidR="00BB0B41" w:rsidRDefault="00BB0B41" w:rsidP="003B25C1">
      <w:pPr>
        <w:spacing w:after="0" w:line="240" w:lineRule="auto"/>
      </w:pPr>
      <w:r>
        <w:separator/>
      </w:r>
    </w:p>
  </w:footnote>
  <w:footnote w:type="continuationSeparator" w:id="0">
    <w:p w14:paraId="27DCD03E" w14:textId="77777777" w:rsidR="00BB0B41" w:rsidRDefault="00BB0B4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3CA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B646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0B41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2025-03-04T14:31:00Z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