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07E191AD" w:rsidR="00F342EA" w:rsidRDefault="00EC23E3" w:rsidP="00CA5379">
      <w:pPr>
        <w:spacing w:after="0" w:line="360" w:lineRule="auto"/>
        <w:rPr>
          <w:noProof/>
          <w:lang w:eastAsia="lt-LT"/>
        </w:rPr>
      </w:pPr>
      <w:r w:rsidRPr="00EC23E3">
        <w:rPr>
          <w:noProof/>
          <w:lang w:eastAsia="lt-LT"/>
        </w:rPr>
        <w:drawing>
          <wp:inline distT="0" distB="0" distL="0" distR="0" wp14:anchorId="739E5AF5" wp14:editId="6C106556">
            <wp:extent cx="4552950" cy="3733816"/>
            <wp:effectExtent l="0" t="0" r="0" b="0"/>
            <wp:docPr id="139339176" name="Paveikslėlis 1" descr="Paveikslėlis, kuriame yra Fotografija iš oro, Vaizdas iš paukščio skrydžio, tekstas, Miesto erdvių dizain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339176" name="Paveikslėlis 1" descr="Paveikslėlis, kuriame yra Fotografija iš oro, Vaizdas iš paukščio skrydžio, tekstas, Miesto erdvių dizain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54878" cy="37353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C0C90FF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C84C165" w:rsidR="00F342EA" w:rsidRDefault="00EC23E3" w:rsidP="00CA5379">
      <w:pPr>
        <w:spacing w:after="0" w:line="360" w:lineRule="auto"/>
        <w:rPr>
          <w:noProof/>
          <w:lang w:eastAsia="lt-LT"/>
        </w:rPr>
      </w:pPr>
      <w:r w:rsidRPr="00EC23E3">
        <w:rPr>
          <w:noProof/>
          <w:lang w:eastAsia="lt-LT"/>
        </w:rPr>
        <w:drawing>
          <wp:inline distT="0" distB="0" distL="0" distR="0" wp14:anchorId="1BFC1A22" wp14:editId="5CD2124E">
            <wp:extent cx="4868197" cy="3943350"/>
            <wp:effectExtent l="0" t="0" r="8890" b="0"/>
            <wp:docPr id="1292736272" name="Paveikslėlis 1" descr="Paveikslėlis, kuriame yra žemėlapis, Plan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2736272" name="Paveikslėlis 1" descr="Paveikslėlis, kuriame yra žemėlapis, Planas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876964" cy="3950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545EF62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C23E3" w:rsidRPr="00EC23E3">
        <w:rPr>
          <w:noProof/>
        </w:rPr>
        <w:drawing>
          <wp:inline distT="0" distB="0" distL="0" distR="0" wp14:anchorId="06FD4A89" wp14:editId="5A7E8050">
            <wp:extent cx="4223035" cy="3689350"/>
            <wp:effectExtent l="0" t="0" r="6350" b="6350"/>
            <wp:docPr id="1907073245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7073245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31844" cy="3697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724F11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C23E3" w:rsidRPr="00EC23E3">
        <w:rPr>
          <w:rFonts w:ascii="Verdana" w:hAnsi="Verdana"/>
          <w:b/>
          <w:bCs/>
          <w:i/>
          <w:iCs/>
          <w:sz w:val="18"/>
          <w:szCs w:val="18"/>
        </w:rPr>
        <w:t>4160/0100:997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DE9395" w14:textId="77777777" w:rsidR="006C6E22" w:rsidRDefault="006C6E22" w:rsidP="003B25C1">
      <w:pPr>
        <w:spacing w:after="0" w:line="240" w:lineRule="auto"/>
      </w:pPr>
      <w:r>
        <w:separator/>
      </w:r>
    </w:p>
  </w:endnote>
  <w:endnote w:type="continuationSeparator" w:id="0">
    <w:p w14:paraId="41B02B97" w14:textId="77777777" w:rsidR="006C6E22" w:rsidRDefault="006C6E2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46384" w14:textId="77777777" w:rsidR="006C6E22" w:rsidRDefault="006C6E22" w:rsidP="003B25C1">
      <w:pPr>
        <w:spacing w:after="0" w:line="240" w:lineRule="auto"/>
      </w:pPr>
      <w:r>
        <w:separator/>
      </w:r>
    </w:p>
  </w:footnote>
  <w:footnote w:type="continuationSeparator" w:id="0">
    <w:p w14:paraId="2977C744" w14:textId="77777777" w:rsidR="006C6E22" w:rsidRDefault="006C6E2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3F05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C6E22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3E3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2025-06-26T05:37:00Z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