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1380C8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2CCAEB7" w:rsidR="00F342EA" w:rsidRDefault="00637D63" w:rsidP="00CA5379">
      <w:pPr>
        <w:spacing w:after="0" w:line="360" w:lineRule="auto"/>
        <w:rPr>
          <w:noProof/>
          <w:lang w:eastAsia="lt-LT"/>
        </w:rPr>
      </w:pPr>
      <w:r w:rsidRPr="00637D63">
        <w:rPr>
          <w:noProof/>
          <w:lang w:eastAsia="lt-LT"/>
        </w:rPr>
        <w:drawing>
          <wp:inline distT="0" distB="0" distL="0" distR="0" wp14:anchorId="41576ED5" wp14:editId="42DB9E0E">
            <wp:extent cx="5106918" cy="3968750"/>
            <wp:effectExtent l="0" t="0" r="0" b="0"/>
            <wp:docPr id="37614188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14188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09180" cy="397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91B6E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3F2B6DC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3FAC3082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DCF08B7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388BB461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5A3D9C74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EE27E2E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85CE6E4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1C3FFA5B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4FE7378A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A9D8FF8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734C586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1250A2BC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4FB9419A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B6C34F3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6996D33" w14:textId="594FDCD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CFAAD6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CC19AA1">
                <wp:simplePos x="0" y="0"/>
                <wp:positionH relativeFrom="margin">
                  <wp:posOffset>2444115</wp:posOffset>
                </wp:positionH>
                <wp:positionV relativeFrom="paragraph">
                  <wp:posOffset>1426845</wp:posOffset>
                </wp:positionV>
                <wp:extent cx="243840" cy="1885950"/>
                <wp:effectExtent l="38100" t="38100" r="2286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43840" cy="1885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2D25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2.45pt;margin-top:112.35pt;width:19.2pt;height:148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37D63" w:rsidRPr="00637D63">
        <w:rPr>
          <w:noProof/>
        </w:rPr>
        <w:drawing>
          <wp:inline distT="0" distB="0" distL="0" distR="0" wp14:anchorId="17DC43C8" wp14:editId="2E557970">
            <wp:extent cx="4095750" cy="3228835"/>
            <wp:effectExtent l="0" t="0" r="0" b="0"/>
            <wp:docPr id="16161504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15041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00665" cy="32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FC70EA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33038" w:rsidRPr="00733038">
        <w:rPr>
          <w:rFonts w:ascii="Verdana" w:hAnsi="Verdana"/>
          <w:b/>
          <w:bCs/>
          <w:i/>
          <w:iCs/>
          <w:sz w:val="18"/>
          <w:szCs w:val="18"/>
        </w:rPr>
        <w:t>4184/0100:11</w:t>
      </w:r>
      <w:r w:rsidR="00637D63">
        <w:rPr>
          <w:rFonts w:ascii="Verdana" w:hAnsi="Verdana"/>
          <w:b/>
          <w:bCs/>
          <w:i/>
          <w:iCs/>
          <w:sz w:val="18"/>
          <w:szCs w:val="18"/>
        </w:rPr>
        <w:t>89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50909" w14:textId="77777777" w:rsidR="007C2BB4" w:rsidRDefault="007C2BB4" w:rsidP="003B25C1">
      <w:pPr>
        <w:spacing w:after="0" w:line="240" w:lineRule="auto"/>
      </w:pPr>
      <w:r>
        <w:separator/>
      </w:r>
    </w:p>
  </w:endnote>
  <w:endnote w:type="continuationSeparator" w:id="0">
    <w:p w14:paraId="41ED7DAC" w14:textId="77777777" w:rsidR="007C2BB4" w:rsidRDefault="007C2BB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6C715" w14:textId="77777777" w:rsidR="007C2BB4" w:rsidRDefault="007C2BB4" w:rsidP="003B25C1">
      <w:pPr>
        <w:spacing w:after="0" w:line="240" w:lineRule="auto"/>
      </w:pPr>
      <w:r>
        <w:separator/>
      </w:r>
    </w:p>
  </w:footnote>
  <w:footnote w:type="continuationSeparator" w:id="0">
    <w:p w14:paraId="5B20DDE1" w14:textId="77777777" w:rsidR="007C2BB4" w:rsidRDefault="007C2BB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96C12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37D6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03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2BB4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3D22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2025-02-19T11:20:00Z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