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1E2E6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0D57E39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71E74242" w14:textId="2E75CEB8" w:rsidR="009905F7" w:rsidRDefault="00F6557B" w:rsidP="00CA5379">
      <w:pPr>
        <w:spacing w:after="0" w:line="360" w:lineRule="auto"/>
        <w:rPr>
          <w:noProof/>
          <w:lang w:eastAsia="lt-LT"/>
        </w:rPr>
      </w:pPr>
      <w:r w:rsidRPr="00F6557B">
        <w:rPr>
          <w:noProof/>
          <w:lang w:eastAsia="lt-LT"/>
        </w:rPr>
        <w:drawing>
          <wp:inline distT="0" distB="0" distL="0" distR="0" wp14:anchorId="78884587" wp14:editId="3B17776E">
            <wp:extent cx="4634937" cy="3626485"/>
            <wp:effectExtent l="0" t="0" r="0" b="0"/>
            <wp:docPr id="2714912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4912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37717" cy="362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A1F4E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68E007ED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37264E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57698CF8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6C3F1787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1BE8293F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1786D0E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780181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436297E0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37F711D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1FEAB30C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78739484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243088FE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4DBE201D" w14:textId="77777777" w:rsidR="009905F7" w:rsidRDefault="009905F7" w:rsidP="00CA5379">
      <w:pPr>
        <w:spacing w:after="0" w:line="360" w:lineRule="auto"/>
        <w:rPr>
          <w:noProof/>
          <w:lang w:eastAsia="lt-LT"/>
        </w:rPr>
      </w:pPr>
    </w:p>
    <w:p w14:paraId="66996D33" w14:textId="1CB3BCE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DAA9D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6557B" w:rsidRPr="00F6557B">
        <w:rPr>
          <w:noProof/>
        </w:rPr>
        <w:drawing>
          <wp:inline distT="0" distB="0" distL="0" distR="0" wp14:anchorId="62B3B337" wp14:editId="52F7350C">
            <wp:extent cx="4352925" cy="3545841"/>
            <wp:effectExtent l="0" t="0" r="0" b="0"/>
            <wp:docPr id="3965197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51977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7098" cy="354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BC8F24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905F7" w:rsidRPr="009905F7">
        <w:rPr>
          <w:rFonts w:ascii="Verdana" w:hAnsi="Verdana"/>
          <w:b/>
          <w:bCs/>
          <w:i/>
          <w:iCs/>
          <w:sz w:val="18"/>
          <w:szCs w:val="18"/>
        </w:rPr>
        <w:t>4162/0200:128</w:t>
      </w:r>
      <w:r w:rsidR="00F6557B">
        <w:rPr>
          <w:rFonts w:ascii="Verdana" w:hAnsi="Verdana"/>
          <w:b/>
          <w:bCs/>
          <w:i/>
          <w:iCs/>
          <w:sz w:val="18"/>
          <w:szCs w:val="18"/>
        </w:rPr>
        <w:t>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4427B" w14:textId="77777777" w:rsidR="00A30ABF" w:rsidRDefault="00A30ABF" w:rsidP="003B25C1">
      <w:pPr>
        <w:spacing w:after="0" w:line="240" w:lineRule="auto"/>
      </w:pPr>
      <w:r>
        <w:separator/>
      </w:r>
    </w:p>
  </w:endnote>
  <w:endnote w:type="continuationSeparator" w:id="0">
    <w:p w14:paraId="47266730" w14:textId="77777777" w:rsidR="00A30ABF" w:rsidRDefault="00A30AB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11DAE" w14:textId="77777777" w:rsidR="00A30ABF" w:rsidRDefault="00A30ABF" w:rsidP="003B25C1">
      <w:pPr>
        <w:spacing w:after="0" w:line="240" w:lineRule="auto"/>
      </w:pPr>
      <w:r>
        <w:separator/>
      </w:r>
    </w:p>
  </w:footnote>
  <w:footnote w:type="continuationSeparator" w:id="0">
    <w:p w14:paraId="316B1188" w14:textId="77777777" w:rsidR="00A30ABF" w:rsidRDefault="00A30AB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4261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05F7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0ABF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E675A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35EC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557B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9</cp:revision>
  <cp:lastPrinted>2020-01-07T07:24:00Z</cp:lastPrinted>
  <dcterms:created xsi:type="dcterms:W3CDTF">2024-02-23T15:46:00Z</dcterms:created>
  <dcterms:modified xsi:type="dcterms:W3CDTF">2024-11-29T07:56:00Z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