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3084E05E" w:rsidR="00F342EA" w:rsidRDefault="00A71B4D" w:rsidP="00CA5379">
      <w:pPr>
        <w:spacing w:after="0" w:line="360" w:lineRule="auto"/>
        <w:rPr>
          <w:noProof/>
          <w:lang w:eastAsia="lt-LT"/>
        </w:rPr>
      </w:pPr>
      <w:r w:rsidRPr="00A71B4D">
        <w:rPr>
          <w:noProof/>
          <w:lang w:eastAsia="lt-LT"/>
        </w:rPr>
        <w:drawing>
          <wp:inline distT="0" distB="0" distL="0" distR="0" wp14:anchorId="74A04EA3" wp14:editId="0C01BBF3">
            <wp:extent cx="5438775" cy="4967580"/>
            <wp:effectExtent l="0" t="0" r="0" b="5080"/>
            <wp:docPr id="143345886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45886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56696" cy="498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2F9B23C6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F9D5B13" w14:textId="77777777" w:rsidR="00A71B4D" w:rsidRDefault="00A71B4D" w:rsidP="00CA5379">
      <w:pPr>
        <w:spacing w:after="0" w:line="360" w:lineRule="auto"/>
        <w:rPr>
          <w:noProof/>
          <w:lang w:eastAsia="lt-LT"/>
        </w:rPr>
      </w:pPr>
    </w:p>
    <w:p w14:paraId="1BF5E6C0" w14:textId="77777777" w:rsidR="00A71B4D" w:rsidRDefault="00A71B4D" w:rsidP="00CA5379">
      <w:pPr>
        <w:spacing w:after="0" w:line="360" w:lineRule="auto"/>
        <w:rPr>
          <w:noProof/>
          <w:lang w:eastAsia="lt-LT"/>
        </w:rPr>
      </w:pPr>
    </w:p>
    <w:p w14:paraId="3CD06D27" w14:textId="77777777" w:rsidR="00A71B4D" w:rsidRDefault="00A71B4D" w:rsidP="00CA5379">
      <w:pPr>
        <w:spacing w:after="0" w:line="360" w:lineRule="auto"/>
        <w:rPr>
          <w:noProof/>
          <w:lang w:eastAsia="lt-LT"/>
        </w:rPr>
      </w:pPr>
    </w:p>
    <w:p w14:paraId="29E9A2D5" w14:textId="77777777" w:rsidR="00A71B4D" w:rsidRDefault="00A71B4D" w:rsidP="00CA5379">
      <w:pPr>
        <w:spacing w:after="0" w:line="360" w:lineRule="auto"/>
        <w:rPr>
          <w:noProof/>
          <w:lang w:eastAsia="lt-LT"/>
        </w:rPr>
      </w:pPr>
    </w:p>
    <w:p w14:paraId="5FC11A1F" w14:textId="77777777" w:rsidR="00A71B4D" w:rsidRDefault="00A71B4D" w:rsidP="00CA5379">
      <w:pPr>
        <w:spacing w:after="0" w:line="360" w:lineRule="auto"/>
        <w:rPr>
          <w:noProof/>
          <w:lang w:eastAsia="lt-LT"/>
        </w:rPr>
      </w:pPr>
    </w:p>
    <w:p w14:paraId="30E3FACA" w14:textId="77777777" w:rsidR="00A71B4D" w:rsidRDefault="00A71B4D" w:rsidP="00CA5379">
      <w:pPr>
        <w:spacing w:after="0" w:line="360" w:lineRule="auto"/>
        <w:rPr>
          <w:noProof/>
          <w:lang w:eastAsia="lt-LT"/>
        </w:rPr>
      </w:pPr>
    </w:p>
    <w:p w14:paraId="1852903C" w14:textId="77777777" w:rsidR="00A71B4D" w:rsidRDefault="00A71B4D" w:rsidP="00CA5379">
      <w:pPr>
        <w:spacing w:after="0" w:line="360" w:lineRule="auto"/>
        <w:rPr>
          <w:noProof/>
          <w:lang w:eastAsia="lt-LT"/>
        </w:rPr>
      </w:pPr>
    </w:p>
    <w:p w14:paraId="2B4CDEF8" w14:textId="77777777" w:rsidR="00A71B4D" w:rsidRDefault="00A71B4D" w:rsidP="00CA5379">
      <w:pPr>
        <w:spacing w:after="0" w:line="360" w:lineRule="auto"/>
        <w:rPr>
          <w:noProof/>
          <w:lang w:eastAsia="lt-LT"/>
        </w:rPr>
      </w:pPr>
    </w:p>
    <w:p w14:paraId="472B48BC" w14:textId="77777777" w:rsidR="00A71B4D" w:rsidRDefault="00A71B4D" w:rsidP="00CA5379">
      <w:pPr>
        <w:spacing w:after="0" w:line="360" w:lineRule="auto"/>
        <w:rPr>
          <w:noProof/>
          <w:lang w:eastAsia="lt-LT"/>
        </w:rPr>
      </w:pPr>
    </w:p>
    <w:p w14:paraId="1AADC129" w14:textId="77777777" w:rsidR="00A71B4D" w:rsidRDefault="00A71B4D" w:rsidP="00CA5379">
      <w:pPr>
        <w:spacing w:after="0" w:line="360" w:lineRule="auto"/>
        <w:rPr>
          <w:noProof/>
          <w:lang w:eastAsia="lt-LT"/>
        </w:rPr>
      </w:pPr>
    </w:p>
    <w:p w14:paraId="7737A04F" w14:textId="77777777" w:rsidR="00A71B4D" w:rsidRDefault="00A71B4D" w:rsidP="00CA5379">
      <w:pPr>
        <w:spacing w:after="0" w:line="360" w:lineRule="auto"/>
        <w:rPr>
          <w:noProof/>
          <w:lang w:eastAsia="lt-LT"/>
        </w:rPr>
      </w:pPr>
    </w:p>
    <w:p w14:paraId="3D50F317" w14:textId="4EEBF8A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B12972F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D5C04B8">
                <wp:simplePos x="0" y="0"/>
                <wp:positionH relativeFrom="margin">
                  <wp:posOffset>2431414</wp:posOffset>
                </wp:positionH>
                <wp:positionV relativeFrom="paragraph">
                  <wp:posOffset>1778635</wp:posOffset>
                </wp:positionV>
                <wp:extent cx="279400" cy="2022475"/>
                <wp:effectExtent l="0" t="38100" r="63500" b="158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79400" cy="2022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9308D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1.45pt;margin-top:140.05pt;width:22pt;height:159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A71B4D" w:rsidRPr="00A71B4D">
        <w:rPr>
          <w:noProof/>
        </w:rPr>
        <w:drawing>
          <wp:inline distT="0" distB="0" distL="0" distR="0" wp14:anchorId="233EC1B7" wp14:editId="31A95902">
            <wp:extent cx="4605655" cy="3687678"/>
            <wp:effectExtent l="0" t="0" r="4445" b="8255"/>
            <wp:docPr id="745975682" name="Paveikslėlis 1" descr="Paveikslėlis, kuriame yra linija, diagrama, žemėlapis, Spalvingum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5975682" name="Paveikslėlis 1" descr="Paveikslėlis, kuriame yra linija, diagrama, žemėlapis, Spalvingum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25765" cy="3703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925CFD3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A71B4D" w:rsidRPr="00A71B4D">
        <w:rPr>
          <w:rFonts w:ascii="Verdana" w:hAnsi="Verdana"/>
          <w:b/>
          <w:bCs/>
          <w:i/>
          <w:iCs/>
          <w:sz w:val="18"/>
          <w:szCs w:val="18"/>
        </w:rPr>
        <w:t>4114/0100:435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A09F96" w14:textId="77777777" w:rsidR="00A56452" w:rsidRDefault="00A56452" w:rsidP="003B25C1">
      <w:pPr>
        <w:spacing w:after="0" w:line="240" w:lineRule="auto"/>
      </w:pPr>
      <w:r>
        <w:separator/>
      </w:r>
    </w:p>
  </w:endnote>
  <w:endnote w:type="continuationSeparator" w:id="0">
    <w:p w14:paraId="72BA47B2" w14:textId="77777777" w:rsidR="00A56452" w:rsidRDefault="00A56452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9ED73F" w14:textId="77777777" w:rsidR="00A56452" w:rsidRDefault="00A56452" w:rsidP="003B25C1">
      <w:pPr>
        <w:spacing w:after="0" w:line="240" w:lineRule="auto"/>
      </w:pPr>
      <w:r>
        <w:separator/>
      </w:r>
    </w:p>
  </w:footnote>
  <w:footnote w:type="continuationSeparator" w:id="0">
    <w:p w14:paraId="4DF970EA" w14:textId="77777777" w:rsidR="00A56452" w:rsidRDefault="00A56452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5A2A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6452"/>
    <w:rsid w:val="00A57CD9"/>
    <w:rsid w:val="00A621DB"/>
    <w:rsid w:val="00A66ACD"/>
    <w:rsid w:val="00A674C7"/>
    <w:rsid w:val="00A71B4D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15</TotalTime>
  <Pages>2</Pages>
  <Words>122</Words>
  <Characters>71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11</cp:revision>
  <cp:lastPrinted>2020-01-07T07:24:00Z</cp:lastPrinted>
  <dcterms:created xsi:type="dcterms:W3CDTF">2024-02-23T15:46:00Z</dcterms:created>
  <dcterms:modified xsi:type="dcterms:W3CDTF">2025-09-03T06:02:00Z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