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A79AD3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53BEF06E" w:rsidR="00F342EA" w:rsidRDefault="005103DF" w:rsidP="00CA5379">
      <w:pPr>
        <w:spacing w:after="0" w:line="360" w:lineRule="auto"/>
        <w:rPr>
          <w:noProof/>
          <w:lang w:eastAsia="lt-LT"/>
        </w:rPr>
      </w:pPr>
      <w:r w:rsidRPr="005103DF">
        <w:rPr>
          <w:noProof/>
          <w:lang w:eastAsia="lt-LT"/>
        </w:rPr>
        <w:drawing>
          <wp:inline distT="0" distB="0" distL="0" distR="0" wp14:anchorId="5F1A80B4" wp14:editId="1301DBC8">
            <wp:extent cx="4251690" cy="3749675"/>
            <wp:effectExtent l="0" t="0" r="0" b="3175"/>
            <wp:docPr id="1501192074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192074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55296" cy="375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80BA07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A3F0219">
                <wp:simplePos x="0" y="0"/>
                <wp:positionH relativeFrom="margin">
                  <wp:posOffset>2244089</wp:posOffset>
                </wp:positionH>
                <wp:positionV relativeFrom="paragraph">
                  <wp:posOffset>1757680</wp:posOffset>
                </wp:positionV>
                <wp:extent cx="180975" cy="1866900"/>
                <wp:effectExtent l="381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80975" cy="186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3590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6.7pt;margin-top:138.4pt;width:14.25pt;height:147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103DF" w:rsidRPr="005103DF">
        <w:rPr>
          <w:noProof/>
        </w:rPr>
        <w:drawing>
          <wp:inline distT="0" distB="0" distL="0" distR="0" wp14:anchorId="2117F73C" wp14:editId="2650D827">
            <wp:extent cx="3819525" cy="3446212"/>
            <wp:effectExtent l="0" t="0" r="0" b="1905"/>
            <wp:docPr id="832564229" name="Paveikslėlis 1" descr="Paveikslėlis, kuriame yra žemėlapis, tekstas, diagrama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564229" name="Paveikslėlis 1" descr="Paveikslėlis, kuriame yra žemėlapis, tekstas, diagrama, linij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30945" cy="3456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9FAED9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103DF" w:rsidRPr="005103DF">
        <w:rPr>
          <w:rFonts w:ascii="Verdana" w:hAnsi="Verdana"/>
          <w:b/>
          <w:bCs/>
          <w:i/>
          <w:iCs/>
          <w:sz w:val="18"/>
          <w:szCs w:val="18"/>
        </w:rPr>
        <w:t>4180/0100:378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2E328" w14:textId="77777777" w:rsidR="00F920B9" w:rsidRDefault="00F920B9" w:rsidP="003B25C1">
      <w:pPr>
        <w:spacing w:after="0" w:line="240" w:lineRule="auto"/>
      </w:pPr>
      <w:r>
        <w:separator/>
      </w:r>
    </w:p>
  </w:endnote>
  <w:endnote w:type="continuationSeparator" w:id="0">
    <w:p w14:paraId="35CB352C" w14:textId="77777777" w:rsidR="00F920B9" w:rsidRDefault="00F920B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405D4" w14:textId="77777777" w:rsidR="00F920B9" w:rsidRDefault="00F920B9" w:rsidP="003B25C1">
      <w:pPr>
        <w:spacing w:after="0" w:line="240" w:lineRule="auto"/>
      </w:pPr>
      <w:r>
        <w:separator/>
      </w:r>
    </w:p>
  </w:footnote>
  <w:footnote w:type="continuationSeparator" w:id="0">
    <w:p w14:paraId="03C01D7E" w14:textId="77777777" w:rsidR="00F920B9" w:rsidRDefault="00F920B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03DF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7717F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0B9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2025-09-24T07:43:00Z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