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02AA76C" w:rsidR="00F342EA" w:rsidRDefault="00DB648A" w:rsidP="00CA5379">
      <w:pPr>
        <w:spacing w:after="0" w:line="360" w:lineRule="auto"/>
        <w:rPr>
          <w:noProof/>
          <w:lang w:eastAsia="lt-LT"/>
        </w:rPr>
      </w:pPr>
      <w:r>
        <w:rPr>
          <w:noProof/>
        </w:rPr>
        <w:drawing>
          <wp:inline distT="0" distB="0" distL="0" distR="0" wp14:anchorId="0F65BA39" wp14:editId="40D6FE5C">
            <wp:extent cx="5550011" cy="3782192"/>
            <wp:effectExtent l="0" t="0" r="0" b="8890"/>
            <wp:docPr id="103351365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513656" name=""/>
                    <pic:cNvPicPr/>
                  </pic:nvPicPr>
                  <pic:blipFill rotWithShape="1">
                    <a:blip r:embed="rId7"/>
                    <a:srcRect l="15201" t="15476" r="23218" b="9912"/>
                    <a:stretch/>
                  </pic:blipFill>
                  <pic:spPr bwMode="auto">
                    <a:xfrm>
                      <a:off x="0" y="0"/>
                      <a:ext cx="5558474" cy="37879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0122D61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559B6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31F4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CB65FE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1C66DB9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66CB209F">
                <wp:simplePos x="0" y="0"/>
                <wp:positionH relativeFrom="margin">
                  <wp:posOffset>2386634</wp:posOffset>
                </wp:positionH>
                <wp:positionV relativeFrom="paragraph">
                  <wp:posOffset>1534961</wp:posOffset>
                </wp:positionV>
                <wp:extent cx="411259" cy="1695284"/>
                <wp:effectExtent l="0" t="38100" r="65405" b="1968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11259" cy="1695284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3F165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7.9pt;margin-top:120.85pt;width:32.4pt;height:133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DB648A">
        <w:rPr>
          <w:noProof/>
        </w:rPr>
        <w:drawing>
          <wp:inline distT="0" distB="0" distL="0" distR="0" wp14:anchorId="546C0F6C" wp14:editId="7F56FA33">
            <wp:extent cx="5860111" cy="3060549"/>
            <wp:effectExtent l="0" t="0" r="7620" b="6985"/>
            <wp:docPr id="125845414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8454145" name=""/>
                    <pic:cNvPicPr/>
                  </pic:nvPicPr>
                  <pic:blipFill rotWithShape="1">
                    <a:blip r:embed="rId8"/>
                    <a:srcRect l="27287" t="21020" r="8276" b="19147"/>
                    <a:stretch/>
                  </pic:blipFill>
                  <pic:spPr bwMode="auto">
                    <a:xfrm>
                      <a:off x="0" y="0"/>
                      <a:ext cx="5868091" cy="30647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</w:p>
    <w:p w14:paraId="390839C2" w14:textId="0D81CDBF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FB712D">
        <w:t>4</w:t>
      </w:r>
      <w:r w:rsidR="002F4755">
        <w:t>162/0200:</w:t>
      </w:r>
      <w:r w:rsidR="00DB648A">
        <w:t>1153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1E5C46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6D11F7" w14:textId="77777777" w:rsidR="002C2AC4" w:rsidRDefault="002C2AC4" w:rsidP="003B25C1">
      <w:pPr>
        <w:spacing w:after="0" w:line="240" w:lineRule="auto"/>
      </w:pPr>
      <w:r>
        <w:separator/>
      </w:r>
    </w:p>
  </w:endnote>
  <w:endnote w:type="continuationSeparator" w:id="0">
    <w:p w14:paraId="74DC4725" w14:textId="77777777" w:rsidR="002C2AC4" w:rsidRDefault="002C2AC4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6A1001" w14:textId="77777777" w:rsidR="002C2AC4" w:rsidRDefault="002C2AC4" w:rsidP="003B25C1">
      <w:pPr>
        <w:spacing w:after="0" w:line="240" w:lineRule="auto"/>
      </w:pPr>
      <w:r>
        <w:separator/>
      </w:r>
    </w:p>
  </w:footnote>
  <w:footnote w:type="continuationSeparator" w:id="0">
    <w:p w14:paraId="0ABB4056" w14:textId="77777777" w:rsidR="002C2AC4" w:rsidRDefault="002C2AC4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2AC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4755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187"/>
    <w:rsid w:val="00A66ACD"/>
    <w:rsid w:val="00A674C7"/>
    <w:rsid w:val="00A72F0D"/>
    <w:rsid w:val="00A734F7"/>
    <w:rsid w:val="00A735AE"/>
    <w:rsid w:val="00A75954"/>
    <w:rsid w:val="00A767AF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A2230"/>
    <w:rsid w:val="00DA3315"/>
    <w:rsid w:val="00DA4186"/>
    <w:rsid w:val="00DB1D88"/>
    <w:rsid w:val="00DB451F"/>
    <w:rsid w:val="00DB648A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</TotalTime>
  <Pages>2</Pages>
  <Words>127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2024-01-04T15:28:00Z</dcterms:created>
  <dcterms:modified xsi:type="dcterms:W3CDTF">2024-01-04T15:28:00Z</dcterms:modified>
</cp:coreProperties>
</file>