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r w:rsidRPr="001E5C46">
        <w:rPr>
          <w:rFonts w:ascii="Times New Roman" w:hAnsi="Times New Roman"/>
          <w:sz w:val="24"/>
          <w:szCs w:val="24"/>
        </w:rPr>
        <w:t xml:space="preserve">štrauka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50C04EA2" w:rsidR="00B5277E" w:rsidRPr="00F929B5" w:rsidRDefault="00822F4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22F4D">
        <w:rPr>
          <w:rFonts w:ascii="Times New Roman" w:hAnsi="Times New Roman"/>
          <w:sz w:val="24"/>
          <w:szCs w:val="24"/>
        </w:rPr>
        <w:drawing>
          <wp:inline distT="0" distB="0" distL="0" distR="0" wp14:anchorId="7C957BC8" wp14:editId="5F017513">
            <wp:extent cx="6120130" cy="4458335"/>
            <wp:effectExtent l="0" t="0" r="0" b="0"/>
            <wp:docPr id="2736156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6156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5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53900D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CA1225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22ADA535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822F4D" w:rsidRPr="00822F4D">
        <w:rPr>
          <w:noProof/>
          <w:lang w:eastAsia="lt-LT"/>
        </w:rPr>
        <w:drawing>
          <wp:inline distT="0" distB="0" distL="0" distR="0" wp14:anchorId="7AA7ADDA" wp14:editId="4D36CED1">
            <wp:extent cx="6120130" cy="4034790"/>
            <wp:effectExtent l="0" t="0" r="0" b="3810"/>
            <wp:docPr id="245696726" name="Paveikslėlis 1" descr="Paveikslėlis, kuriame yra tekstas, žemėlapis, Planas, lin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696726" name="Paveikslėlis 1" descr="Paveikslėlis, kuriame yra tekstas, žemėlapis, Planas, linija&#10;&#10;Automatiškai sugeneruotas aprašyma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6E056067" w:rsidR="00C00341" w:rsidRDefault="00822F4D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22F4D">
        <w:rPr>
          <w:rFonts w:ascii="Times New Roman" w:hAnsi="Times New Roman"/>
          <w:sz w:val="24"/>
          <w:szCs w:val="24"/>
        </w:rPr>
        <w:drawing>
          <wp:inline distT="0" distB="0" distL="0" distR="0" wp14:anchorId="5F50511E" wp14:editId="40DE80B4">
            <wp:extent cx="6120130" cy="3501390"/>
            <wp:effectExtent l="0" t="0" r="0" b="3810"/>
            <wp:docPr id="347266349" name="Paveikslėlis 1" descr="Paveikslėlis, kuriame yra tekstas, žemėlap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266349" name="Paveikslėlis 1" descr="Paveikslėlis, kuriame yra tekstas, žemėlapis&#10;&#10;Automatiškai sugeneruotas aprašym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A1AC6"/>
    <w:rsid w:val="007A25B9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194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2024-07-18T07:51:00Z</dcterms:created>
  <dcterms:modified xsi:type="dcterms:W3CDTF">2024-07-18T07:53:00Z</dcterms:modified>
</cp:coreProperties>
</file>