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1729A2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BA07FB3" w:rsidR="00F342EA" w:rsidRDefault="00B959B4" w:rsidP="00CA5379">
      <w:pPr>
        <w:spacing w:after="0" w:line="360" w:lineRule="auto"/>
        <w:rPr>
          <w:noProof/>
          <w:lang w:eastAsia="lt-LT"/>
        </w:rPr>
      </w:pPr>
      <w:r w:rsidRPr="00B959B4">
        <w:rPr>
          <w:noProof/>
          <w:lang w:eastAsia="lt-LT"/>
        </w:rPr>
        <w:drawing>
          <wp:inline distT="0" distB="0" distL="0" distR="0" wp14:anchorId="074FE347" wp14:editId="1C49D887">
            <wp:extent cx="3828277" cy="3993515"/>
            <wp:effectExtent l="0" t="0" r="1270" b="6985"/>
            <wp:docPr id="1532620838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620838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2332" cy="399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A86C0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DB03AAA">
                <wp:simplePos x="0" y="0"/>
                <wp:positionH relativeFrom="margin">
                  <wp:posOffset>1891665</wp:posOffset>
                </wp:positionH>
                <wp:positionV relativeFrom="paragraph">
                  <wp:posOffset>1881504</wp:posOffset>
                </wp:positionV>
                <wp:extent cx="533400" cy="1743075"/>
                <wp:effectExtent l="5715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0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7278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8.95pt;margin-top:148.15pt;width:42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959B4" w:rsidRPr="00B959B4">
        <w:rPr>
          <w:noProof/>
        </w:rPr>
        <w:drawing>
          <wp:inline distT="0" distB="0" distL="0" distR="0" wp14:anchorId="17457927" wp14:editId="76648688">
            <wp:extent cx="3543300" cy="3465361"/>
            <wp:effectExtent l="0" t="0" r="0" b="1905"/>
            <wp:docPr id="138422991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22991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1529" cy="347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64C1FF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959B4" w:rsidRPr="00B959B4">
        <w:rPr>
          <w:rFonts w:ascii="Verdana" w:hAnsi="Verdana"/>
          <w:b/>
          <w:bCs/>
          <w:i/>
          <w:iCs/>
          <w:sz w:val="18"/>
          <w:szCs w:val="18"/>
        </w:rPr>
        <w:t>4110/0600:442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AB881" w14:textId="77777777" w:rsidR="00B86016" w:rsidRDefault="00B86016" w:rsidP="003B25C1">
      <w:pPr>
        <w:spacing w:after="0" w:line="240" w:lineRule="auto"/>
      </w:pPr>
      <w:r>
        <w:separator/>
      </w:r>
    </w:p>
  </w:endnote>
  <w:endnote w:type="continuationSeparator" w:id="0">
    <w:p w14:paraId="2E1DBE17" w14:textId="77777777" w:rsidR="00B86016" w:rsidRDefault="00B8601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8A2FB" w14:textId="77777777" w:rsidR="00B86016" w:rsidRDefault="00B86016" w:rsidP="003B25C1">
      <w:pPr>
        <w:spacing w:after="0" w:line="240" w:lineRule="auto"/>
      </w:pPr>
      <w:r>
        <w:separator/>
      </w:r>
    </w:p>
  </w:footnote>
  <w:footnote w:type="continuationSeparator" w:id="0">
    <w:p w14:paraId="3B741ED5" w14:textId="77777777" w:rsidR="00B86016" w:rsidRDefault="00B8601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2610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6016"/>
    <w:rsid w:val="00B90C26"/>
    <w:rsid w:val="00B92862"/>
    <w:rsid w:val="00B942AC"/>
    <w:rsid w:val="00B959B4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2025-09-05T11:03:00Z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