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54653302" w:rsidR="00F342EA" w:rsidRDefault="007B7849" w:rsidP="00CA5379">
      <w:pPr>
        <w:spacing w:after="0" w:line="360" w:lineRule="auto"/>
        <w:rPr>
          <w:noProof/>
          <w:lang w:eastAsia="lt-LT"/>
        </w:rPr>
      </w:pPr>
      <w:r w:rsidRPr="007B7849">
        <w:rPr>
          <w:noProof/>
          <w:lang w:eastAsia="lt-LT"/>
        </w:rPr>
        <w:drawing>
          <wp:inline distT="0" distB="0" distL="0" distR="0" wp14:anchorId="4962AB3E" wp14:editId="420A8D2D">
            <wp:extent cx="3533234" cy="4095955"/>
            <wp:effectExtent l="0" t="0" r="0" b="0"/>
            <wp:docPr id="185031630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031630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43595" cy="4107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29E36D1F" w:rsidR="00F342EA" w:rsidRDefault="007B7849" w:rsidP="00CA5379">
      <w:pPr>
        <w:spacing w:after="0" w:line="360" w:lineRule="auto"/>
        <w:rPr>
          <w:noProof/>
          <w:lang w:eastAsia="lt-LT"/>
        </w:rPr>
      </w:pPr>
      <w:r w:rsidRPr="007B7849">
        <w:rPr>
          <w:noProof/>
          <w:lang w:eastAsia="lt-LT"/>
        </w:rPr>
        <w:drawing>
          <wp:inline distT="0" distB="0" distL="0" distR="0" wp14:anchorId="14DDF4E3" wp14:editId="4DFC955A">
            <wp:extent cx="3433607" cy="3755307"/>
            <wp:effectExtent l="0" t="0" r="0" b="0"/>
            <wp:docPr id="181641580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41580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40722" cy="3763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6DFA6EC4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ACAF28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DD19317">
                <wp:simplePos x="0" y="0"/>
                <wp:positionH relativeFrom="margin">
                  <wp:posOffset>2415539</wp:posOffset>
                </wp:positionH>
                <wp:positionV relativeFrom="paragraph">
                  <wp:posOffset>2076450</wp:posOffset>
                </wp:positionV>
                <wp:extent cx="76200" cy="1981200"/>
                <wp:effectExtent l="0" t="38100" r="7620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6200" cy="1981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7CD28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2pt;margin-top:163.5pt;width:6pt;height:156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B7849" w:rsidRPr="007B7849">
        <w:rPr>
          <w:noProof/>
        </w:rPr>
        <w:drawing>
          <wp:inline distT="0" distB="0" distL="0" distR="0" wp14:anchorId="16C601A1" wp14:editId="6C349375">
            <wp:extent cx="4086225" cy="3899678"/>
            <wp:effectExtent l="0" t="0" r="0" b="5715"/>
            <wp:docPr id="925974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974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90017" cy="3903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692F8A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B7849" w:rsidRPr="007B7849">
        <w:rPr>
          <w:rFonts w:ascii="Verdana" w:hAnsi="Verdana"/>
          <w:b/>
          <w:bCs/>
          <w:i/>
          <w:iCs/>
          <w:sz w:val="18"/>
          <w:szCs w:val="18"/>
        </w:rPr>
        <w:t>4152/1600:707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F4D740" w14:textId="77777777" w:rsidR="00B276B9" w:rsidRDefault="00B276B9" w:rsidP="003B25C1">
      <w:pPr>
        <w:spacing w:after="0" w:line="240" w:lineRule="auto"/>
      </w:pPr>
      <w:r>
        <w:separator/>
      </w:r>
    </w:p>
  </w:endnote>
  <w:endnote w:type="continuationSeparator" w:id="0">
    <w:p w14:paraId="70BF0503" w14:textId="77777777" w:rsidR="00B276B9" w:rsidRDefault="00B276B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1B7D8C" w14:textId="77777777" w:rsidR="00B276B9" w:rsidRDefault="00B276B9" w:rsidP="003B25C1">
      <w:pPr>
        <w:spacing w:after="0" w:line="240" w:lineRule="auto"/>
      </w:pPr>
      <w:r>
        <w:separator/>
      </w:r>
    </w:p>
  </w:footnote>
  <w:footnote w:type="continuationSeparator" w:id="0">
    <w:p w14:paraId="4AA243DF" w14:textId="77777777" w:rsidR="00B276B9" w:rsidRDefault="00B276B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6B4B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B7849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276B9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2024-09-27T06:54:00Z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