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4977B47" w:rsidR="00F342EA" w:rsidRDefault="00FC707F" w:rsidP="00CA5379">
      <w:pPr>
        <w:spacing w:after="0" w:line="360" w:lineRule="auto"/>
        <w:rPr>
          <w:noProof/>
          <w:lang w:eastAsia="lt-LT"/>
        </w:rPr>
      </w:pPr>
      <w:r w:rsidRPr="00FC707F">
        <w:rPr>
          <w:noProof/>
          <w:lang w:eastAsia="lt-LT"/>
        </w:rPr>
        <w:drawing>
          <wp:inline distT="0" distB="0" distL="0" distR="0" wp14:anchorId="32611F25" wp14:editId="63D541DC">
            <wp:extent cx="3447840" cy="4129681"/>
            <wp:effectExtent l="0" t="0" r="635" b="4445"/>
            <wp:docPr id="5037806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78069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53513" cy="4136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2ECF5180" w14:textId="074C811F" w:rsidR="00A80807" w:rsidRDefault="00FC707F" w:rsidP="00CA5379">
      <w:pPr>
        <w:spacing w:after="0" w:line="360" w:lineRule="auto"/>
        <w:rPr>
          <w:noProof/>
          <w:lang w:eastAsia="lt-LT"/>
        </w:rPr>
      </w:pPr>
      <w:r w:rsidRPr="00FC707F">
        <w:rPr>
          <w:noProof/>
          <w:lang w:eastAsia="lt-LT"/>
        </w:rPr>
        <w:drawing>
          <wp:inline distT="0" distB="0" distL="0" distR="0" wp14:anchorId="7A58CC6A" wp14:editId="428C6E31">
            <wp:extent cx="4254500" cy="4075721"/>
            <wp:effectExtent l="0" t="0" r="0" b="1270"/>
            <wp:docPr id="9927457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7457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4188" cy="408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3DCA10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A4C178">
                <wp:simplePos x="0" y="0"/>
                <wp:positionH relativeFrom="margin">
                  <wp:posOffset>1986915</wp:posOffset>
                </wp:positionH>
                <wp:positionV relativeFrom="paragraph">
                  <wp:posOffset>1722755</wp:posOffset>
                </wp:positionV>
                <wp:extent cx="476250" cy="2089150"/>
                <wp:effectExtent l="57150" t="38100" r="1905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6250" cy="2089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B8D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6.45pt;margin-top:135.65pt;width:37.5pt;height:164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C707F" w:rsidRPr="00FC707F">
        <w:rPr>
          <w:noProof/>
        </w:rPr>
        <w:drawing>
          <wp:inline distT="0" distB="0" distL="0" distR="0" wp14:anchorId="721ACA68" wp14:editId="6738A69A">
            <wp:extent cx="3771561" cy="3977005"/>
            <wp:effectExtent l="0" t="0" r="635" b="4445"/>
            <wp:docPr id="19288047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80470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76259" cy="3981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8309D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C707F" w:rsidRPr="00FC707F">
        <w:rPr>
          <w:rFonts w:ascii="Verdana" w:hAnsi="Verdana"/>
          <w:b/>
          <w:bCs/>
          <w:i/>
          <w:iCs/>
          <w:sz w:val="18"/>
          <w:szCs w:val="18"/>
        </w:rPr>
        <w:t>4120/0100:1373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E2806" w14:textId="77777777" w:rsidR="00DF24B9" w:rsidRDefault="00DF24B9" w:rsidP="003B25C1">
      <w:pPr>
        <w:spacing w:after="0" w:line="240" w:lineRule="auto"/>
      </w:pPr>
      <w:r>
        <w:separator/>
      </w:r>
    </w:p>
  </w:endnote>
  <w:endnote w:type="continuationSeparator" w:id="0">
    <w:p w14:paraId="31590953" w14:textId="77777777" w:rsidR="00DF24B9" w:rsidRDefault="00DF24B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03EC3" w14:textId="77777777" w:rsidR="00DF24B9" w:rsidRDefault="00DF24B9" w:rsidP="003B25C1">
      <w:pPr>
        <w:spacing w:after="0" w:line="240" w:lineRule="auto"/>
      </w:pPr>
      <w:r>
        <w:separator/>
      </w:r>
    </w:p>
  </w:footnote>
  <w:footnote w:type="continuationSeparator" w:id="0">
    <w:p w14:paraId="79962558" w14:textId="77777777" w:rsidR="00DF24B9" w:rsidRDefault="00DF24B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54F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19D5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A7B8E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3AA1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24B9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C707F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