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A09FB2D" w:rsidR="00F342EA" w:rsidRDefault="00715F7A" w:rsidP="00CA5379">
      <w:pPr>
        <w:spacing w:after="0" w:line="360" w:lineRule="auto"/>
        <w:rPr>
          <w:noProof/>
          <w:lang w:eastAsia="lt-LT"/>
        </w:rPr>
      </w:pPr>
      <w:r w:rsidRPr="00715F7A">
        <w:rPr>
          <w:noProof/>
          <w:lang w:eastAsia="lt-LT"/>
        </w:rPr>
        <w:drawing>
          <wp:inline distT="0" distB="0" distL="0" distR="0" wp14:anchorId="0BF5B4AF" wp14:editId="51AF2093">
            <wp:extent cx="4235450" cy="3995508"/>
            <wp:effectExtent l="0" t="0" r="0" b="5080"/>
            <wp:docPr id="5370985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0985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1059" cy="400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3D50F317" w14:textId="1E6F0AA0" w:rsidR="00F342EA" w:rsidRDefault="00715F7A" w:rsidP="00CA5379">
      <w:pPr>
        <w:spacing w:after="0" w:line="360" w:lineRule="auto"/>
        <w:rPr>
          <w:noProof/>
          <w:lang w:eastAsia="lt-LT"/>
        </w:rPr>
      </w:pPr>
      <w:r w:rsidRPr="00715F7A">
        <w:rPr>
          <w:noProof/>
          <w:lang w:eastAsia="lt-LT"/>
        </w:rPr>
        <w:drawing>
          <wp:inline distT="0" distB="0" distL="0" distR="0" wp14:anchorId="3AD46A17" wp14:editId="2358BD9E">
            <wp:extent cx="4260850" cy="4265712"/>
            <wp:effectExtent l="0" t="0" r="6350" b="1905"/>
            <wp:docPr id="8503607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3607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4520" cy="4279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5ECE1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0F35AFB">
                <wp:simplePos x="0" y="0"/>
                <wp:positionH relativeFrom="margin">
                  <wp:posOffset>2425065</wp:posOffset>
                </wp:positionH>
                <wp:positionV relativeFrom="paragraph">
                  <wp:posOffset>2219324</wp:posOffset>
                </wp:positionV>
                <wp:extent cx="244475" cy="2057400"/>
                <wp:effectExtent l="0" t="38100" r="603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4475" cy="2057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46D7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74.75pt;width:19.25pt;height:16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15F7A" w:rsidRPr="00715F7A">
        <w:rPr>
          <w:noProof/>
        </w:rPr>
        <w:drawing>
          <wp:inline distT="0" distB="0" distL="0" distR="0" wp14:anchorId="0514E296" wp14:editId="5F16056E">
            <wp:extent cx="4572000" cy="4126564"/>
            <wp:effectExtent l="0" t="0" r="0" b="7620"/>
            <wp:docPr id="132418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180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7931" cy="413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11033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15F7A" w:rsidRPr="00715F7A">
        <w:rPr>
          <w:rFonts w:ascii="Verdana" w:hAnsi="Verdana"/>
          <w:b/>
          <w:bCs/>
          <w:i/>
          <w:iCs/>
          <w:sz w:val="18"/>
          <w:szCs w:val="18"/>
        </w:rPr>
        <w:t>4117/0200:5222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843AA" w14:textId="77777777" w:rsidR="00D17D7D" w:rsidRDefault="00D17D7D" w:rsidP="003B25C1">
      <w:pPr>
        <w:spacing w:after="0" w:line="240" w:lineRule="auto"/>
      </w:pPr>
      <w:r>
        <w:separator/>
      </w:r>
    </w:p>
  </w:endnote>
  <w:endnote w:type="continuationSeparator" w:id="0">
    <w:p w14:paraId="49FDFFC2" w14:textId="77777777" w:rsidR="00D17D7D" w:rsidRDefault="00D17D7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3B7FB" w14:textId="77777777" w:rsidR="00D17D7D" w:rsidRDefault="00D17D7D" w:rsidP="003B25C1">
      <w:pPr>
        <w:spacing w:after="0" w:line="240" w:lineRule="auto"/>
      </w:pPr>
      <w:r>
        <w:separator/>
      </w:r>
    </w:p>
  </w:footnote>
  <w:footnote w:type="continuationSeparator" w:id="0">
    <w:p w14:paraId="75E280D1" w14:textId="77777777" w:rsidR="00D17D7D" w:rsidRDefault="00D17D7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3C4D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15F7A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17D7D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