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C350D8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398BA08" w:rsidR="00F342EA" w:rsidRDefault="004D47C8" w:rsidP="00CA5379">
      <w:pPr>
        <w:spacing w:after="0" w:line="360" w:lineRule="auto"/>
        <w:rPr>
          <w:noProof/>
          <w:lang w:eastAsia="lt-LT"/>
        </w:rPr>
      </w:pPr>
      <w:r w:rsidRPr="004D47C8">
        <w:rPr>
          <w:noProof/>
          <w:lang w:eastAsia="lt-LT"/>
        </w:rPr>
        <w:drawing>
          <wp:inline distT="0" distB="0" distL="0" distR="0" wp14:anchorId="4525ABA2" wp14:editId="7786A5FC">
            <wp:extent cx="4438650" cy="4120419"/>
            <wp:effectExtent l="0" t="0" r="0" b="0"/>
            <wp:docPr id="112900493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00493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44565" cy="412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429A3C7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AB898FB" w14:textId="77777777" w:rsidR="004D47C8" w:rsidRDefault="004D47C8" w:rsidP="00CA5379">
      <w:pPr>
        <w:spacing w:after="0" w:line="360" w:lineRule="auto"/>
        <w:rPr>
          <w:noProof/>
          <w:lang w:eastAsia="lt-LT"/>
        </w:rPr>
      </w:pPr>
    </w:p>
    <w:p w14:paraId="66301CBF" w14:textId="77777777" w:rsidR="004D47C8" w:rsidRDefault="004D47C8" w:rsidP="00CA5379">
      <w:pPr>
        <w:spacing w:after="0" w:line="360" w:lineRule="auto"/>
        <w:rPr>
          <w:noProof/>
          <w:lang w:eastAsia="lt-LT"/>
        </w:rPr>
      </w:pPr>
    </w:p>
    <w:p w14:paraId="4B373290" w14:textId="77777777" w:rsidR="004D47C8" w:rsidRDefault="004D47C8" w:rsidP="00CA5379">
      <w:pPr>
        <w:spacing w:after="0" w:line="360" w:lineRule="auto"/>
        <w:rPr>
          <w:noProof/>
          <w:lang w:eastAsia="lt-LT"/>
        </w:rPr>
      </w:pPr>
    </w:p>
    <w:p w14:paraId="2E48ABEE" w14:textId="77777777" w:rsidR="004D47C8" w:rsidRDefault="004D47C8" w:rsidP="00CA5379">
      <w:pPr>
        <w:spacing w:after="0" w:line="360" w:lineRule="auto"/>
        <w:rPr>
          <w:noProof/>
          <w:lang w:eastAsia="lt-LT"/>
        </w:rPr>
      </w:pPr>
    </w:p>
    <w:p w14:paraId="3DFA3C8C" w14:textId="77777777" w:rsidR="004D47C8" w:rsidRDefault="004D47C8" w:rsidP="00CA5379">
      <w:pPr>
        <w:spacing w:after="0" w:line="360" w:lineRule="auto"/>
        <w:rPr>
          <w:noProof/>
          <w:lang w:eastAsia="lt-LT"/>
        </w:rPr>
      </w:pPr>
    </w:p>
    <w:p w14:paraId="267E1269" w14:textId="77777777" w:rsidR="004D47C8" w:rsidRDefault="004D47C8" w:rsidP="00CA5379">
      <w:pPr>
        <w:spacing w:after="0" w:line="360" w:lineRule="auto"/>
        <w:rPr>
          <w:noProof/>
          <w:lang w:eastAsia="lt-LT"/>
        </w:rPr>
      </w:pPr>
    </w:p>
    <w:p w14:paraId="6961019A" w14:textId="77777777" w:rsidR="004D47C8" w:rsidRDefault="004D47C8" w:rsidP="00CA5379">
      <w:pPr>
        <w:spacing w:after="0" w:line="360" w:lineRule="auto"/>
        <w:rPr>
          <w:noProof/>
          <w:lang w:eastAsia="lt-LT"/>
        </w:rPr>
      </w:pPr>
    </w:p>
    <w:p w14:paraId="68637AA2" w14:textId="77777777" w:rsidR="004D47C8" w:rsidRDefault="004D47C8" w:rsidP="00CA5379">
      <w:pPr>
        <w:spacing w:after="0" w:line="360" w:lineRule="auto"/>
        <w:rPr>
          <w:noProof/>
          <w:lang w:eastAsia="lt-LT"/>
        </w:rPr>
      </w:pPr>
    </w:p>
    <w:p w14:paraId="6D5BFF3D" w14:textId="77777777" w:rsidR="004D47C8" w:rsidRDefault="004D47C8" w:rsidP="00CA5379">
      <w:pPr>
        <w:spacing w:after="0" w:line="360" w:lineRule="auto"/>
        <w:rPr>
          <w:noProof/>
          <w:lang w:eastAsia="lt-LT"/>
        </w:rPr>
      </w:pPr>
    </w:p>
    <w:p w14:paraId="427269C2" w14:textId="77777777" w:rsidR="004D47C8" w:rsidRDefault="004D47C8" w:rsidP="00CA5379">
      <w:pPr>
        <w:spacing w:after="0" w:line="360" w:lineRule="auto"/>
        <w:rPr>
          <w:noProof/>
          <w:lang w:eastAsia="lt-LT"/>
        </w:rPr>
      </w:pPr>
    </w:p>
    <w:p w14:paraId="2F4A445B" w14:textId="77777777" w:rsidR="004D47C8" w:rsidRDefault="004D47C8" w:rsidP="00CA5379">
      <w:pPr>
        <w:spacing w:after="0" w:line="360" w:lineRule="auto"/>
        <w:rPr>
          <w:noProof/>
          <w:lang w:eastAsia="lt-LT"/>
        </w:rPr>
      </w:pPr>
    </w:p>
    <w:p w14:paraId="0F97E8D2" w14:textId="77777777" w:rsidR="004D47C8" w:rsidRDefault="004D47C8" w:rsidP="00CA5379">
      <w:pPr>
        <w:spacing w:after="0" w:line="360" w:lineRule="auto"/>
        <w:rPr>
          <w:noProof/>
          <w:lang w:eastAsia="lt-LT"/>
        </w:rPr>
      </w:pPr>
    </w:p>
    <w:p w14:paraId="0821957A" w14:textId="77777777" w:rsidR="004D47C8" w:rsidRDefault="004D47C8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52C30A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883EC7D">
                <wp:simplePos x="0" y="0"/>
                <wp:positionH relativeFrom="margin">
                  <wp:posOffset>1802765</wp:posOffset>
                </wp:positionH>
                <wp:positionV relativeFrom="paragraph">
                  <wp:posOffset>1602104</wp:posOffset>
                </wp:positionV>
                <wp:extent cx="577850" cy="2609850"/>
                <wp:effectExtent l="57150" t="38100" r="317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77850" cy="2609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98208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1.95pt;margin-top:126.15pt;width:45.5pt;height:205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D47C8" w:rsidRPr="004D47C8">
        <w:rPr>
          <w:noProof/>
        </w:rPr>
        <w:drawing>
          <wp:inline distT="0" distB="0" distL="0" distR="0" wp14:anchorId="6B540ED3" wp14:editId="762162DE">
            <wp:extent cx="3460750" cy="4063276"/>
            <wp:effectExtent l="0" t="0" r="6350" b="0"/>
            <wp:docPr id="191308122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08122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68220" cy="4072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17BFA0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4D47C8" w:rsidRPr="004D47C8">
        <w:rPr>
          <w:rFonts w:ascii="Verdana" w:hAnsi="Verdana"/>
          <w:b/>
          <w:bCs/>
          <w:i/>
          <w:iCs/>
          <w:sz w:val="18"/>
          <w:szCs w:val="18"/>
        </w:rPr>
        <w:t>4196/0200:0081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5F0B4" w14:textId="77777777" w:rsidR="0078182F" w:rsidRDefault="0078182F" w:rsidP="003B25C1">
      <w:pPr>
        <w:spacing w:after="0" w:line="240" w:lineRule="auto"/>
      </w:pPr>
      <w:r>
        <w:separator/>
      </w:r>
    </w:p>
  </w:endnote>
  <w:endnote w:type="continuationSeparator" w:id="0">
    <w:p w14:paraId="7235238A" w14:textId="77777777" w:rsidR="0078182F" w:rsidRDefault="0078182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83F95" w14:textId="77777777" w:rsidR="0078182F" w:rsidRDefault="0078182F" w:rsidP="003B25C1">
      <w:pPr>
        <w:spacing w:after="0" w:line="240" w:lineRule="auto"/>
      </w:pPr>
      <w:r>
        <w:separator/>
      </w:r>
    </w:p>
  </w:footnote>
  <w:footnote w:type="continuationSeparator" w:id="0">
    <w:p w14:paraId="1A30DD3E" w14:textId="77777777" w:rsidR="0078182F" w:rsidRDefault="0078182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47C8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182F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46E7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2025-04-03T10:05:00Z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