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3F9859D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4D0D0444" w:rsidR="00F342EA" w:rsidRDefault="00183C6D" w:rsidP="00CA5379">
      <w:pPr>
        <w:spacing w:after="0" w:line="360" w:lineRule="auto"/>
        <w:rPr>
          <w:noProof/>
          <w:lang w:eastAsia="lt-LT"/>
        </w:rPr>
      </w:pPr>
      <w:r w:rsidRPr="00183C6D">
        <w:rPr>
          <w:noProof/>
          <w:lang w:eastAsia="lt-LT"/>
        </w:rPr>
        <w:drawing>
          <wp:inline distT="0" distB="0" distL="0" distR="0" wp14:anchorId="076986A3" wp14:editId="5879CE36">
            <wp:extent cx="4467225" cy="5419256"/>
            <wp:effectExtent l="0" t="0" r="0" b="0"/>
            <wp:docPr id="74194581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194581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74523" cy="5428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A1EC688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380D4E1B" w14:textId="77777777" w:rsidR="00183C6D" w:rsidRDefault="00183C6D" w:rsidP="00CA5379">
      <w:pPr>
        <w:spacing w:after="0" w:line="360" w:lineRule="auto"/>
        <w:rPr>
          <w:noProof/>
          <w:lang w:eastAsia="lt-LT"/>
        </w:rPr>
      </w:pPr>
    </w:p>
    <w:p w14:paraId="663B966F" w14:textId="77777777" w:rsidR="00183C6D" w:rsidRDefault="00183C6D" w:rsidP="00CA5379">
      <w:pPr>
        <w:spacing w:after="0" w:line="360" w:lineRule="auto"/>
        <w:rPr>
          <w:noProof/>
          <w:lang w:eastAsia="lt-LT"/>
        </w:rPr>
      </w:pPr>
    </w:p>
    <w:p w14:paraId="0421F321" w14:textId="77777777" w:rsidR="00183C6D" w:rsidRDefault="00183C6D" w:rsidP="00CA5379">
      <w:pPr>
        <w:spacing w:after="0" w:line="360" w:lineRule="auto"/>
        <w:rPr>
          <w:noProof/>
          <w:lang w:eastAsia="lt-LT"/>
        </w:rPr>
      </w:pPr>
    </w:p>
    <w:p w14:paraId="2A764A04" w14:textId="77777777" w:rsidR="00183C6D" w:rsidRDefault="00183C6D" w:rsidP="00CA5379">
      <w:pPr>
        <w:spacing w:after="0" w:line="360" w:lineRule="auto"/>
        <w:rPr>
          <w:noProof/>
          <w:lang w:eastAsia="lt-LT"/>
        </w:rPr>
      </w:pPr>
    </w:p>
    <w:p w14:paraId="4EF696C6" w14:textId="77777777" w:rsidR="00183C6D" w:rsidRDefault="00183C6D" w:rsidP="00CA5379">
      <w:pPr>
        <w:spacing w:after="0" w:line="360" w:lineRule="auto"/>
        <w:rPr>
          <w:noProof/>
          <w:lang w:eastAsia="lt-LT"/>
        </w:rPr>
      </w:pPr>
    </w:p>
    <w:p w14:paraId="3DDFE352" w14:textId="77777777" w:rsidR="00183C6D" w:rsidRDefault="00183C6D" w:rsidP="00CA5379">
      <w:pPr>
        <w:spacing w:after="0" w:line="360" w:lineRule="auto"/>
        <w:rPr>
          <w:noProof/>
          <w:lang w:eastAsia="lt-LT"/>
        </w:rPr>
      </w:pPr>
    </w:p>
    <w:p w14:paraId="67F62565" w14:textId="77777777" w:rsidR="00183C6D" w:rsidRDefault="00183C6D" w:rsidP="00CA5379">
      <w:pPr>
        <w:spacing w:after="0" w:line="360" w:lineRule="auto"/>
        <w:rPr>
          <w:noProof/>
          <w:lang w:eastAsia="lt-LT"/>
        </w:rPr>
      </w:pPr>
    </w:p>
    <w:p w14:paraId="3A1661C6" w14:textId="77777777" w:rsidR="00183C6D" w:rsidRDefault="00183C6D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08D02891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3A01FAA">
                <wp:simplePos x="0" y="0"/>
                <wp:positionH relativeFrom="margin">
                  <wp:posOffset>2406015</wp:posOffset>
                </wp:positionH>
                <wp:positionV relativeFrom="paragraph">
                  <wp:posOffset>2119629</wp:posOffset>
                </wp:positionV>
                <wp:extent cx="485775" cy="2505075"/>
                <wp:effectExtent l="0" t="38100" r="666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85775" cy="2505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A7CF24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9.45pt;margin-top:166.9pt;width:38.25pt;height:197.2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183C6D" w:rsidRPr="00183C6D">
        <w:rPr>
          <w:noProof/>
        </w:rPr>
        <w:drawing>
          <wp:inline distT="0" distB="0" distL="0" distR="0" wp14:anchorId="34B0E9DD" wp14:editId="17491759">
            <wp:extent cx="4743450" cy="4456520"/>
            <wp:effectExtent l="0" t="0" r="0" b="1270"/>
            <wp:docPr id="91941928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41928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56484" cy="4468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7353754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183C6D" w:rsidRPr="00183C6D">
        <w:rPr>
          <w:rFonts w:ascii="Verdana" w:hAnsi="Verdana"/>
          <w:b/>
          <w:bCs/>
          <w:i/>
          <w:iCs/>
          <w:sz w:val="18"/>
          <w:szCs w:val="18"/>
        </w:rPr>
        <w:t>4184/0400:252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156E6D" w14:textId="77777777" w:rsidR="00E7435E" w:rsidRDefault="00E7435E" w:rsidP="003B25C1">
      <w:pPr>
        <w:spacing w:after="0" w:line="240" w:lineRule="auto"/>
      </w:pPr>
      <w:r>
        <w:separator/>
      </w:r>
    </w:p>
  </w:endnote>
  <w:endnote w:type="continuationSeparator" w:id="0">
    <w:p w14:paraId="49BEF04A" w14:textId="77777777" w:rsidR="00E7435E" w:rsidRDefault="00E7435E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7EAB6B" w14:textId="77777777" w:rsidR="00E7435E" w:rsidRDefault="00E7435E" w:rsidP="003B25C1">
      <w:pPr>
        <w:spacing w:after="0" w:line="240" w:lineRule="auto"/>
      </w:pPr>
      <w:r>
        <w:separator/>
      </w:r>
    </w:p>
  </w:footnote>
  <w:footnote w:type="continuationSeparator" w:id="0">
    <w:p w14:paraId="09EBB710" w14:textId="77777777" w:rsidR="00E7435E" w:rsidRDefault="00E7435E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83C6D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846D0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435E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122</Words>
  <Characters>70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2024-09-05T10:13:00Z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