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61C757" w14:textId="77777777" w:rsidR="001E5C46" w:rsidRPr="00141B4A" w:rsidRDefault="00AC3CE4" w:rsidP="00DB1D88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r w:rsidR="001E5C46"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="001E5C46"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="001E5C46" w:rsidRPr="00141B4A">
        <w:rPr>
          <w:rFonts w:ascii="Times New Roman" w:hAnsi="Times New Roman"/>
          <w:b/>
          <w:bCs/>
          <w:sz w:val="24"/>
          <w:szCs w:val="24"/>
        </w:rPr>
        <w:t xml:space="preserve"> iš </w:t>
      </w:r>
      <w:r w:rsidR="00FA0A0C" w:rsidRPr="00141B4A">
        <w:rPr>
          <w:rFonts w:ascii="Times New Roman" w:hAnsi="Times New Roman"/>
          <w:b/>
          <w:bCs/>
          <w:sz w:val="24"/>
          <w:szCs w:val="24"/>
        </w:rPr>
        <w:t>Nekilnojamojo turto registro</w:t>
      </w:r>
      <w:r w:rsidR="001E5C46" w:rsidRPr="00141B4A">
        <w:rPr>
          <w:rFonts w:ascii="Times New Roman" w:hAnsi="Times New Roman"/>
          <w:b/>
          <w:bCs/>
          <w:sz w:val="24"/>
          <w:szCs w:val="24"/>
        </w:rPr>
        <w:t xml:space="preserve"> kadastro žemėlapio</w:t>
      </w:r>
    </w:p>
    <w:p w14:paraId="64290E99" w14:textId="77777777" w:rsidR="00B5277E" w:rsidRDefault="00B5277E" w:rsidP="000A32DB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1621F40D" w14:textId="52EECA33" w:rsidR="00B5277E" w:rsidRPr="00F929B5" w:rsidRDefault="00862ED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2DCFD7E7" wp14:editId="1E43F123">
            <wp:extent cx="6012135" cy="4029075"/>
            <wp:effectExtent l="0" t="0" r="8255" b="0"/>
            <wp:docPr id="158538898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5388983" name=""/>
                    <pic:cNvPicPr/>
                  </pic:nvPicPr>
                  <pic:blipFill rotWithShape="1">
                    <a:blip r:embed="rId7"/>
                    <a:srcRect l="18054" t="16048" r="22494" b="13116"/>
                    <a:stretch/>
                  </pic:blipFill>
                  <pic:spPr bwMode="auto">
                    <a:xfrm>
                      <a:off x="0" y="0"/>
                      <a:ext cx="6018406" cy="40332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F9C62DA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D890DA7" w14:textId="77777777" w:rsidR="00AA0A03" w:rsidRDefault="00AA0A03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DDD8BF2" w14:textId="77777777" w:rsidR="00050F5D" w:rsidRDefault="00050F5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74E994F" w14:textId="77777777" w:rsidR="00D7008D" w:rsidRPr="001E5C46" w:rsidRDefault="00D7008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D5C2FBD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4A01671" w14:textId="77777777" w:rsidR="0031639E" w:rsidRDefault="003163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C89AA0B" w14:textId="77777777" w:rsidR="003C3DBD" w:rsidRDefault="003C3DB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384D3C4B" w14:textId="77777777" w:rsidR="00F77F83" w:rsidRPr="001E5C46" w:rsidRDefault="00F77F83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0EC9FD" w14:textId="77777777" w:rsidR="001E5C46" w:rsidRP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0679FFE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27185C7" w14:textId="77777777" w:rsidR="000B0A9E" w:rsidRDefault="000B0A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825E71A" w14:textId="77777777" w:rsidR="000B0A9E" w:rsidRPr="001E5C46" w:rsidRDefault="000B0A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11FC76E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120435D" w14:textId="77777777" w:rsidR="006123D8" w:rsidRDefault="006123D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405A57" w14:textId="77777777" w:rsidR="006123D8" w:rsidRDefault="006123D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3750C9A" w14:textId="77777777" w:rsidR="00EF2788" w:rsidRDefault="00EF278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7FBA2F" w14:textId="77777777" w:rsidR="00EF2788" w:rsidRDefault="00EF278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7AB9A3F" w14:textId="77777777" w:rsidR="00EF2788" w:rsidRDefault="00EF278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3CC12FB9" w14:textId="77777777" w:rsidR="00AA18FE" w:rsidRDefault="00AA18FE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2927F069" w14:textId="77777777" w:rsidR="006B2C7D" w:rsidRDefault="006B2C7D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0D6ACCCB" w14:textId="77777777" w:rsidR="00ED5193" w:rsidRDefault="00ED5193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0EC96E2B" w14:textId="77777777" w:rsidR="00ED5193" w:rsidRDefault="00ED5193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0F5788C2" w14:textId="64B1E2CA" w:rsidR="00791D65" w:rsidRDefault="00791D65" w:rsidP="00D823B7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403218F5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609B2E4A">
                <wp:simplePos x="0" y="0"/>
                <wp:positionH relativeFrom="page">
                  <wp:posOffset>3533775</wp:posOffset>
                </wp:positionH>
                <wp:positionV relativeFrom="paragraph">
                  <wp:posOffset>1891029</wp:posOffset>
                </wp:positionV>
                <wp:extent cx="261620" cy="1762125"/>
                <wp:effectExtent l="0" t="38100" r="62230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61620" cy="17621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7B0F89A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78.25pt;margin-top:148.9pt;width:20.6pt;height:138.7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">
                <v:stroke endarrow="block"/>
                <w10:wrap anchorx="page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0D58E3">
        <w:rPr>
          <w:noProof/>
        </w:rPr>
        <w:drawing>
          <wp:inline distT="0" distB="0" distL="0" distR="0" wp14:anchorId="5CF44120" wp14:editId="34C4EDA6">
            <wp:extent cx="5543550" cy="3516690"/>
            <wp:effectExtent l="0" t="0" r="0" b="7620"/>
            <wp:docPr id="91473141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4731412" name=""/>
                    <pic:cNvPicPr/>
                  </pic:nvPicPr>
                  <pic:blipFill rotWithShape="1">
                    <a:blip r:embed="rId8"/>
                    <a:srcRect l="33928" t="25733" r="16269" b="18096"/>
                    <a:stretch/>
                  </pic:blipFill>
                  <pic:spPr bwMode="auto">
                    <a:xfrm>
                      <a:off x="0" y="0"/>
                      <a:ext cx="5557695" cy="35256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</w:p>
    <w:p w14:paraId="390839C2" w14:textId="02573CAC" w:rsidR="00494A79" w:rsidRDefault="007832AC" w:rsidP="000D58E3">
      <w:pPr>
        <w:pStyle w:val="Default"/>
        <w:rPr>
          <w:b/>
          <w:bCs/>
          <w:sz w:val="18"/>
          <w:szCs w:val="18"/>
        </w:rPr>
      </w:pP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 w:rsidR="000D58E3">
        <w:t xml:space="preserve"> </w:t>
      </w:r>
      <w:r w:rsidR="000D58E3">
        <w:rPr>
          <w:b/>
          <w:bCs/>
          <w:sz w:val="18"/>
          <w:szCs w:val="18"/>
        </w:rPr>
        <w:t>4174/0200:3099</w:t>
      </w:r>
    </w:p>
    <w:p w14:paraId="2D9B9AAF" w14:textId="77777777" w:rsidR="000D58E3" w:rsidRDefault="000D58E3" w:rsidP="000D58E3">
      <w:pPr>
        <w:pStyle w:val="Default"/>
      </w:pP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B898BF" w14:textId="21C87C67" w:rsidR="00C93FB0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lastRenderedPageBreak/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93FB0" w:rsidRPr="007078CF" w:rsidSect="003335B2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729F5D" w14:textId="77777777" w:rsidR="003335B2" w:rsidRDefault="003335B2" w:rsidP="003B25C1">
      <w:pPr>
        <w:spacing w:after="0" w:line="240" w:lineRule="auto"/>
      </w:pPr>
      <w:r>
        <w:separator/>
      </w:r>
    </w:p>
  </w:endnote>
  <w:endnote w:type="continuationSeparator" w:id="0">
    <w:p w14:paraId="4596D026" w14:textId="77777777" w:rsidR="003335B2" w:rsidRDefault="003335B2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altName w:val="Times New Roman PS"/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90E7E6" w14:textId="77777777" w:rsidR="003335B2" w:rsidRDefault="003335B2" w:rsidP="003B25C1">
      <w:pPr>
        <w:spacing w:after="0" w:line="240" w:lineRule="auto"/>
      </w:pPr>
      <w:r>
        <w:separator/>
      </w:r>
    </w:p>
  </w:footnote>
  <w:footnote w:type="continuationSeparator" w:id="0">
    <w:p w14:paraId="65663791" w14:textId="77777777" w:rsidR="003335B2" w:rsidRDefault="003335B2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58E3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35B2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41B3"/>
    <w:rsid w:val="00394DD7"/>
    <w:rsid w:val="003A2774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07E2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14D8C"/>
    <w:rsid w:val="005315F8"/>
    <w:rsid w:val="00534ABD"/>
    <w:rsid w:val="005375A7"/>
    <w:rsid w:val="005451D4"/>
    <w:rsid w:val="00550423"/>
    <w:rsid w:val="00550449"/>
    <w:rsid w:val="005518F1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4ECB"/>
    <w:rsid w:val="005F2431"/>
    <w:rsid w:val="005F2643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28DF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C12"/>
    <w:rsid w:val="00822B26"/>
    <w:rsid w:val="008260CC"/>
    <w:rsid w:val="00827849"/>
    <w:rsid w:val="00831469"/>
    <w:rsid w:val="00835FC2"/>
    <w:rsid w:val="008456E1"/>
    <w:rsid w:val="00857902"/>
    <w:rsid w:val="00857DBE"/>
    <w:rsid w:val="00860518"/>
    <w:rsid w:val="0086262E"/>
    <w:rsid w:val="00862EDE"/>
    <w:rsid w:val="00863323"/>
    <w:rsid w:val="00872E9B"/>
    <w:rsid w:val="00875575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1221"/>
    <w:rsid w:val="008E12E6"/>
    <w:rsid w:val="008F0F3B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85C42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524A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D9C"/>
    <w:rsid w:val="00A84289"/>
    <w:rsid w:val="00A84CDB"/>
    <w:rsid w:val="00A95BB7"/>
    <w:rsid w:val="00AA0A03"/>
    <w:rsid w:val="00AA18FE"/>
    <w:rsid w:val="00AA1FDF"/>
    <w:rsid w:val="00AA2BBF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3FB0"/>
    <w:rsid w:val="00C95B64"/>
    <w:rsid w:val="00C97342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A2230"/>
    <w:rsid w:val="00DA3315"/>
    <w:rsid w:val="00DA4186"/>
    <w:rsid w:val="00DB1D88"/>
    <w:rsid w:val="00DB451F"/>
    <w:rsid w:val="00DB4810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61F5"/>
    <w:rsid w:val="00E46E58"/>
    <w:rsid w:val="00E534CA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A0AA8"/>
    <w:rsid w:val="00EB028E"/>
    <w:rsid w:val="00EB5F5D"/>
    <w:rsid w:val="00EB654A"/>
    <w:rsid w:val="00EC1301"/>
    <w:rsid w:val="00EC29CE"/>
    <w:rsid w:val="00EC472E"/>
    <w:rsid w:val="00EC686A"/>
    <w:rsid w:val="00ED0C46"/>
    <w:rsid w:val="00ED5193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paragraph" w:customStyle="1" w:styleId="Default">
    <w:name w:val="Default"/>
    <w:rsid w:val="000D58E3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1</TotalTime>
  <Pages>3</Pages>
  <Words>130</Words>
  <Characters>75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Joana Želtyševa</cp:lastModifiedBy>
  <cp:revision>2</cp:revision>
  <cp:lastPrinted>2020-01-07T07:24:00Z</cp:lastPrinted>
  <dcterms:created xsi:type="dcterms:W3CDTF">2024-01-30T14:36:00Z</dcterms:created>
  <dcterms:modified xsi:type="dcterms:W3CDTF">2024-01-30T14:36:00Z</dcterms:modified>
</cp:coreProperties>
</file>