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2953C1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63C8A8D" w:rsidR="00F342EA" w:rsidRDefault="00256D72" w:rsidP="00CA5379">
      <w:pPr>
        <w:spacing w:after="0" w:line="360" w:lineRule="auto"/>
        <w:rPr>
          <w:noProof/>
          <w:lang w:eastAsia="lt-LT"/>
        </w:rPr>
      </w:pPr>
      <w:r w:rsidRPr="00256D72">
        <w:rPr>
          <w:noProof/>
          <w:lang w:eastAsia="lt-LT"/>
        </w:rPr>
        <w:drawing>
          <wp:inline distT="0" distB="0" distL="0" distR="0" wp14:anchorId="5B9BF9EB" wp14:editId="77BE809D">
            <wp:extent cx="4333875" cy="3873418"/>
            <wp:effectExtent l="0" t="0" r="0" b="0"/>
            <wp:docPr id="16935747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5747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6627" cy="387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5823CB4" w:rsidR="00F342EA" w:rsidRDefault="00256D72" w:rsidP="00CA5379">
      <w:pPr>
        <w:spacing w:after="0" w:line="360" w:lineRule="auto"/>
        <w:rPr>
          <w:noProof/>
          <w:lang w:eastAsia="lt-LT"/>
        </w:rPr>
      </w:pPr>
      <w:r w:rsidRPr="00256D72">
        <w:rPr>
          <w:noProof/>
          <w:lang w:eastAsia="lt-LT"/>
        </w:rPr>
        <w:drawing>
          <wp:inline distT="0" distB="0" distL="0" distR="0" wp14:anchorId="205FBC9B" wp14:editId="48438D6C">
            <wp:extent cx="4759627" cy="4238625"/>
            <wp:effectExtent l="0" t="0" r="3175" b="0"/>
            <wp:docPr id="16641391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13912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6677" cy="424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B02BAB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23EFD781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2B30FA" w:rsidR="006067EB" w:rsidRDefault="00256D72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7228F1D">
                <wp:simplePos x="0" y="0"/>
                <wp:positionH relativeFrom="margin">
                  <wp:posOffset>2586990</wp:posOffset>
                </wp:positionH>
                <wp:positionV relativeFrom="paragraph">
                  <wp:posOffset>2433954</wp:posOffset>
                </wp:positionV>
                <wp:extent cx="428625" cy="30670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3067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CD6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3.7pt;margin-top:191.65pt;width:33.75pt;height:24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Pr="00256D72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557981FD" wp14:editId="7AEF8B2E">
            <wp:extent cx="6120130" cy="5121275"/>
            <wp:effectExtent l="0" t="0" r="0" b="3175"/>
            <wp:docPr id="5140716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0716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2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12906D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67E5" w:rsidRPr="007767E5">
        <w:rPr>
          <w:rFonts w:ascii="Verdana" w:hAnsi="Verdana"/>
          <w:b/>
          <w:bCs/>
          <w:i/>
          <w:iCs/>
          <w:sz w:val="18"/>
          <w:szCs w:val="18"/>
        </w:rPr>
        <w:t>4174/0300:6</w:t>
      </w:r>
      <w:r w:rsidR="00256D72">
        <w:rPr>
          <w:rFonts w:ascii="Verdana" w:hAnsi="Verdana"/>
          <w:b/>
          <w:bCs/>
          <w:i/>
          <w:iCs/>
          <w:sz w:val="18"/>
          <w:szCs w:val="18"/>
        </w:rPr>
        <w:t>19</w:t>
      </w:r>
    </w:p>
    <w:p w14:paraId="555A1124" w14:textId="04E5303E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090BE" w14:textId="77777777" w:rsidR="00541BDE" w:rsidRDefault="00541BDE" w:rsidP="003B25C1">
      <w:pPr>
        <w:spacing w:after="0" w:line="240" w:lineRule="auto"/>
      </w:pPr>
      <w:r>
        <w:separator/>
      </w:r>
    </w:p>
  </w:endnote>
  <w:endnote w:type="continuationSeparator" w:id="0">
    <w:p w14:paraId="394FE6FC" w14:textId="77777777" w:rsidR="00541BDE" w:rsidRDefault="00541BD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87817" w14:textId="77777777" w:rsidR="00541BDE" w:rsidRDefault="00541BDE" w:rsidP="003B25C1">
      <w:pPr>
        <w:spacing w:after="0" w:line="240" w:lineRule="auto"/>
      </w:pPr>
      <w:r>
        <w:separator/>
      </w:r>
    </w:p>
  </w:footnote>
  <w:footnote w:type="continuationSeparator" w:id="0">
    <w:p w14:paraId="2E12D824" w14:textId="77777777" w:rsidR="00541BDE" w:rsidRDefault="00541BD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800"/>
    <w:rsid w:val="000B0A9E"/>
    <w:rsid w:val="000B124C"/>
    <w:rsid w:val="000B2B5C"/>
    <w:rsid w:val="000C31C1"/>
    <w:rsid w:val="000D2008"/>
    <w:rsid w:val="000D4C97"/>
    <w:rsid w:val="000D6E11"/>
    <w:rsid w:val="000E00A0"/>
    <w:rsid w:val="000E0558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56D72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1BDE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67E5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7877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2024-10-11T06:56:00Z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