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C4888E0" w:rsidR="00F342EA" w:rsidRDefault="00575E4E" w:rsidP="00CA5379">
      <w:pPr>
        <w:spacing w:after="0" w:line="360" w:lineRule="auto"/>
        <w:rPr>
          <w:noProof/>
          <w:lang w:eastAsia="lt-LT"/>
        </w:rPr>
      </w:pPr>
      <w:r w:rsidRPr="00575E4E">
        <w:rPr>
          <w:noProof/>
          <w:lang w:eastAsia="lt-LT"/>
        </w:rPr>
        <w:drawing>
          <wp:inline distT="0" distB="0" distL="0" distR="0" wp14:anchorId="45B7C248" wp14:editId="349281E0">
            <wp:extent cx="3705225" cy="3697921"/>
            <wp:effectExtent l="0" t="0" r="0" b="0"/>
            <wp:docPr id="2034042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0429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7290" cy="3699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3D50F317" w14:textId="738D3D92" w:rsidR="00F342EA" w:rsidRDefault="00575E4E" w:rsidP="00CA5379">
      <w:pPr>
        <w:spacing w:after="0" w:line="360" w:lineRule="auto"/>
        <w:rPr>
          <w:noProof/>
          <w:lang w:eastAsia="lt-LT"/>
        </w:rPr>
      </w:pPr>
      <w:r w:rsidRPr="00575E4E">
        <w:rPr>
          <w:noProof/>
          <w:lang w:eastAsia="lt-LT"/>
        </w:rPr>
        <w:drawing>
          <wp:inline distT="0" distB="0" distL="0" distR="0" wp14:anchorId="3D91CC43" wp14:editId="1B0A8992">
            <wp:extent cx="4564154" cy="4524375"/>
            <wp:effectExtent l="0" t="0" r="8255" b="0"/>
            <wp:docPr id="10504597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4597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570500" cy="453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6316BE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64091FC">
                <wp:simplePos x="0" y="0"/>
                <wp:positionH relativeFrom="margin">
                  <wp:posOffset>2312670</wp:posOffset>
                </wp:positionH>
                <wp:positionV relativeFrom="paragraph">
                  <wp:posOffset>1885949</wp:posOffset>
                </wp:positionV>
                <wp:extent cx="45719" cy="2390775"/>
                <wp:effectExtent l="38100" t="38100" r="6921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2390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8DDF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1pt;margin-top:148.5pt;width:3.6pt;height:188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75E4E" w:rsidRPr="00575E4E">
        <w:rPr>
          <w:noProof/>
        </w:rPr>
        <w:drawing>
          <wp:inline distT="0" distB="0" distL="0" distR="0" wp14:anchorId="6105193D" wp14:editId="0606EDD9">
            <wp:extent cx="3924300" cy="4083503"/>
            <wp:effectExtent l="0" t="0" r="0" b="0"/>
            <wp:docPr id="9644210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2108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30102" cy="4089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7851EC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75E4E" w:rsidRPr="00575E4E">
        <w:rPr>
          <w:rFonts w:ascii="Verdana" w:hAnsi="Verdana"/>
          <w:b/>
          <w:bCs/>
          <w:i/>
          <w:iCs/>
          <w:sz w:val="18"/>
          <w:szCs w:val="18"/>
        </w:rPr>
        <w:t>4122/0100:167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B7249D" w14:textId="77777777" w:rsidR="00D8525B" w:rsidRDefault="00D8525B" w:rsidP="003B25C1">
      <w:pPr>
        <w:spacing w:after="0" w:line="240" w:lineRule="auto"/>
      </w:pPr>
      <w:r>
        <w:separator/>
      </w:r>
    </w:p>
  </w:endnote>
  <w:endnote w:type="continuationSeparator" w:id="0">
    <w:p w14:paraId="722BEBD5" w14:textId="77777777" w:rsidR="00D8525B" w:rsidRDefault="00D8525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E27EA" w14:textId="77777777" w:rsidR="00D8525B" w:rsidRDefault="00D8525B" w:rsidP="003B25C1">
      <w:pPr>
        <w:spacing w:after="0" w:line="240" w:lineRule="auto"/>
      </w:pPr>
      <w:r>
        <w:separator/>
      </w:r>
    </w:p>
  </w:footnote>
  <w:footnote w:type="continuationSeparator" w:id="0">
    <w:p w14:paraId="09F33DEB" w14:textId="77777777" w:rsidR="00D8525B" w:rsidRDefault="00D8525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29A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75E4E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8525B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2024-08-29T10:35:00Z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