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EFA915F" w:rsidR="00F342EA" w:rsidRDefault="00180D3E" w:rsidP="00CA5379">
      <w:pPr>
        <w:spacing w:after="0" w:line="360" w:lineRule="auto"/>
        <w:rPr>
          <w:noProof/>
          <w:lang w:eastAsia="lt-LT"/>
        </w:rPr>
      </w:pPr>
      <w:r w:rsidRPr="00180D3E">
        <w:rPr>
          <w:noProof/>
          <w:lang w:eastAsia="lt-LT"/>
        </w:rPr>
        <w:drawing>
          <wp:inline distT="0" distB="0" distL="0" distR="0" wp14:anchorId="3DA7ABAD" wp14:editId="2CF0AABB">
            <wp:extent cx="4419600" cy="3611159"/>
            <wp:effectExtent l="0" t="0" r="0" b="8890"/>
            <wp:docPr id="35034404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34404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21934" cy="3613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27CA851F" w:rsidR="00F342EA" w:rsidRDefault="00180D3E" w:rsidP="00CA5379">
      <w:pPr>
        <w:spacing w:after="0" w:line="360" w:lineRule="auto"/>
        <w:rPr>
          <w:noProof/>
          <w:lang w:eastAsia="lt-LT"/>
        </w:rPr>
      </w:pPr>
      <w:r w:rsidRPr="00180D3E">
        <w:rPr>
          <w:noProof/>
          <w:lang w:eastAsia="lt-LT"/>
        </w:rPr>
        <w:drawing>
          <wp:inline distT="0" distB="0" distL="0" distR="0" wp14:anchorId="1F61C311" wp14:editId="02B242B7">
            <wp:extent cx="4791075" cy="3857018"/>
            <wp:effectExtent l="0" t="0" r="0" b="0"/>
            <wp:docPr id="32340656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40656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00853" cy="386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1968FF9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54A03EE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80D3E" w:rsidRPr="00180D3E">
        <w:rPr>
          <w:noProof/>
        </w:rPr>
        <w:drawing>
          <wp:inline distT="0" distB="0" distL="0" distR="0" wp14:anchorId="23858187" wp14:editId="20DCC104">
            <wp:extent cx="3867150" cy="3650480"/>
            <wp:effectExtent l="0" t="0" r="0" b="7620"/>
            <wp:docPr id="63194727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94727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76261" cy="365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25D894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80D3E" w:rsidRPr="00180D3E">
        <w:rPr>
          <w:rFonts w:ascii="Verdana" w:hAnsi="Verdana"/>
          <w:b/>
          <w:bCs/>
          <w:i/>
          <w:iCs/>
          <w:sz w:val="18"/>
          <w:szCs w:val="18"/>
        </w:rPr>
        <w:t>4142/0200:390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C7477F" w14:textId="77777777" w:rsidR="004837E9" w:rsidRDefault="004837E9" w:rsidP="003B25C1">
      <w:pPr>
        <w:spacing w:after="0" w:line="240" w:lineRule="auto"/>
      </w:pPr>
      <w:r>
        <w:separator/>
      </w:r>
    </w:p>
  </w:endnote>
  <w:endnote w:type="continuationSeparator" w:id="0">
    <w:p w14:paraId="023527E0" w14:textId="77777777" w:rsidR="004837E9" w:rsidRDefault="004837E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97BC00" w14:textId="77777777" w:rsidR="004837E9" w:rsidRDefault="004837E9" w:rsidP="003B25C1">
      <w:pPr>
        <w:spacing w:after="0" w:line="240" w:lineRule="auto"/>
      </w:pPr>
      <w:r>
        <w:separator/>
      </w:r>
    </w:p>
  </w:footnote>
  <w:footnote w:type="continuationSeparator" w:id="0">
    <w:p w14:paraId="7B42A83D" w14:textId="77777777" w:rsidR="004837E9" w:rsidRDefault="004837E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80D3E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5DC9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837E9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2024-11-08T08:18:00Z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