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061EB53" w:rsidR="00F342EA" w:rsidRDefault="00272B3D" w:rsidP="00CA5379">
      <w:pPr>
        <w:spacing w:after="0" w:line="360" w:lineRule="auto"/>
        <w:rPr>
          <w:noProof/>
          <w:lang w:eastAsia="lt-LT"/>
        </w:rPr>
      </w:pPr>
      <w:r w:rsidRPr="00272B3D">
        <w:rPr>
          <w:noProof/>
          <w:lang w:eastAsia="lt-LT"/>
        </w:rPr>
        <w:drawing>
          <wp:inline distT="0" distB="0" distL="0" distR="0" wp14:anchorId="078D931E" wp14:editId="4E42A14D">
            <wp:extent cx="4868787" cy="3780155"/>
            <wp:effectExtent l="0" t="0" r="8255" b="0"/>
            <wp:docPr id="4621629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1629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0360" cy="378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AF5577B" w:rsidR="00F342EA" w:rsidRDefault="00272B3D" w:rsidP="00CA5379">
      <w:pPr>
        <w:spacing w:after="0" w:line="360" w:lineRule="auto"/>
        <w:rPr>
          <w:noProof/>
          <w:lang w:eastAsia="lt-LT"/>
        </w:rPr>
      </w:pPr>
      <w:r w:rsidRPr="00272B3D">
        <w:rPr>
          <w:noProof/>
          <w:lang w:eastAsia="lt-LT"/>
        </w:rPr>
        <w:drawing>
          <wp:inline distT="0" distB="0" distL="0" distR="0" wp14:anchorId="7129D38F" wp14:editId="7FBC3FA6">
            <wp:extent cx="4861969" cy="3943350"/>
            <wp:effectExtent l="0" t="0" r="0" b="0"/>
            <wp:docPr id="20471405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14056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80187" cy="395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6A2F3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72B3D" w:rsidRPr="00272B3D">
        <w:rPr>
          <w:noProof/>
        </w:rPr>
        <w:drawing>
          <wp:inline distT="0" distB="0" distL="0" distR="0" wp14:anchorId="4BA303F6" wp14:editId="133CB1E4">
            <wp:extent cx="5405755" cy="3287875"/>
            <wp:effectExtent l="0" t="0" r="4445" b="8255"/>
            <wp:docPr id="2945519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55199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19693" cy="329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A3CF5F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72B3D" w:rsidRPr="00272B3D">
        <w:rPr>
          <w:rFonts w:ascii="Verdana" w:hAnsi="Verdana"/>
          <w:b/>
          <w:bCs/>
          <w:i/>
          <w:iCs/>
          <w:sz w:val="18"/>
          <w:szCs w:val="18"/>
        </w:rPr>
        <w:t>4152/0100:579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9D941" w14:textId="77777777" w:rsidR="003B0F53" w:rsidRDefault="003B0F53" w:rsidP="003B25C1">
      <w:pPr>
        <w:spacing w:after="0" w:line="240" w:lineRule="auto"/>
      </w:pPr>
      <w:r>
        <w:separator/>
      </w:r>
    </w:p>
  </w:endnote>
  <w:endnote w:type="continuationSeparator" w:id="0">
    <w:p w14:paraId="6A6718BC" w14:textId="77777777" w:rsidR="003B0F53" w:rsidRDefault="003B0F5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B3393" w14:textId="77777777" w:rsidR="003B0F53" w:rsidRDefault="003B0F53" w:rsidP="003B25C1">
      <w:pPr>
        <w:spacing w:after="0" w:line="240" w:lineRule="auto"/>
      </w:pPr>
      <w:r>
        <w:separator/>
      </w:r>
    </w:p>
  </w:footnote>
  <w:footnote w:type="continuationSeparator" w:id="0">
    <w:p w14:paraId="52660B91" w14:textId="77777777" w:rsidR="003B0F53" w:rsidRDefault="003B0F5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A527F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2B3D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0F53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2025-01-31T06:50:00Z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