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2385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9750B0D" w:rsidR="00F342EA" w:rsidRDefault="00590E9B" w:rsidP="00DC214A">
      <w:pPr>
        <w:spacing w:after="0" w:line="360" w:lineRule="auto"/>
        <w:jc w:val="center"/>
        <w:rPr>
          <w:noProof/>
          <w:lang w:eastAsia="lt-LT"/>
        </w:rPr>
      </w:pPr>
      <w:r w:rsidRPr="00590E9B">
        <w:drawing>
          <wp:inline distT="0" distB="0" distL="0" distR="0" wp14:anchorId="1A35FB25" wp14:editId="183FFB66">
            <wp:extent cx="5943600" cy="3243229"/>
            <wp:effectExtent l="0" t="0" r="0" b="0"/>
            <wp:docPr id="2023577551" name="Picture 1" descr="A map of land with a lak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577551" name="Picture 1" descr="A map of land with a lake&#10;&#10;AI-generated content may be incorrect."/>
                    <pic:cNvPicPr/>
                  </pic:nvPicPr>
                  <pic:blipFill rotWithShape="1">
                    <a:blip r:embed="rId7"/>
                    <a:srcRect l="7781" t="17379" r="25763" b="22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696" cy="3250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B4F6344" w14:textId="77777777" w:rsidR="00590E9B" w:rsidRDefault="00590E9B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3720E4C" w:rsidR="006067EB" w:rsidRDefault="00590E9B" w:rsidP="0095238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BF2F8" wp14:editId="6AB70850">
                <wp:simplePos x="0" y="0"/>
                <wp:positionH relativeFrom="page">
                  <wp:posOffset>4073524</wp:posOffset>
                </wp:positionH>
                <wp:positionV relativeFrom="paragraph">
                  <wp:posOffset>1978025</wp:posOffset>
                </wp:positionV>
                <wp:extent cx="174625" cy="1416685"/>
                <wp:effectExtent l="0" t="38100" r="73025" b="1206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4625" cy="141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A7FF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20.75pt;margin-top:155.75pt;width:13.75pt;height:111.5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3884BD7" wp14:editId="626A964F">
            <wp:extent cx="5934075" cy="3234211"/>
            <wp:effectExtent l="0" t="0" r="0" b="4445"/>
            <wp:docPr id="14887645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764559" name="Picture 1" descr="A screenshot of a computer&#10;&#10;AI-generated content may be incorrect."/>
                    <pic:cNvPicPr/>
                  </pic:nvPicPr>
                  <pic:blipFill rotWithShape="1">
                    <a:blip r:embed="rId8"/>
                    <a:srcRect l="28326" t="17382" r="5997" b="15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3" cy="3240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75B53D0" w:rsidR="00494A79" w:rsidRDefault="007832AC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590E9B">
        <w:rPr>
          <w:noProof/>
          <w:lang w:eastAsia="lt-LT"/>
        </w:rPr>
        <w:t>4122/0200:330</w:t>
      </w:r>
    </w:p>
    <w:p w14:paraId="53650BB8" w14:textId="77777777" w:rsidR="00133C37" w:rsidRDefault="00133C37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3C3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0E9B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2385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0A9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2025-08-21T11:13:00Z</dcterms:created>
  <dcterms:modified xsi:type="dcterms:W3CDTF">2025-08-21T11:13:00Z</dcterms:modified>
</cp:coreProperties>
</file>