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72FF23D" w:rsidR="00F342EA" w:rsidRDefault="00694709" w:rsidP="00CA5379">
      <w:pPr>
        <w:spacing w:after="0" w:line="360" w:lineRule="auto"/>
        <w:rPr>
          <w:noProof/>
          <w:lang w:eastAsia="lt-LT"/>
        </w:rPr>
      </w:pPr>
      <w:r w:rsidRPr="00694709">
        <w:rPr>
          <w:noProof/>
          <w:lang w:eastAsia="lt-LT"/>
        </w:rPr>
        <w:drawing>
          <wp:inline distT="0" distB="0" distL="0" distR="0" wp14:anchorId="256CDA11" wp14:editId="50F15FFF">
            <wp:extent cx="4591050" cy="3830321"/>
            <wp:effectExtent l="0" t="0" r="0" b="0"/>
            <wp:docPr id="10415469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54692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6209" cy="383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A293B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F8F95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C4C1529">
                <wp:simplePos x="0" y="0"/>
                <wp:positionH relativeFrom="margin">
                  <wp:posOffset>2215515</wp:posOffset>
                </wp:positionH>
                <wp:positionV relativeFrom="paragraph">
                  <wp:posOffset>2130425</wp:posOffset>
                </wp:positionV>
                <wp:extent cx="190500" cy="24193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0" cy="2419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32BA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4.45pt;margin-top:167.75pt;width:15pt;height:190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94709" w:rsidRPr="00694709">
        <w:rPr>
          <w:noProof/>
        </w:rPr>
        <w:drawing>
          <wp:inline distT="0" distB="0" distL="0" distR="0" wp14:anchorId="4C8279A3" wp14:editId="38225034">
            <wp:extent cx="5124450" cy="4427401"/>
            <wp:effectExtent l="0" t="0" r="0" b="0"/>
            <wp:docPr id="17669810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9810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27043" cy="442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0D017A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94709" w:rsidRPr="00694709">
        <w:rPr>
          <w:rFonts w:ascii="Verdana" w:hAnsi="Verdana"/>
          <w:b/>
          <w:bCs/>
          <w:i/>
          <w:iCs/>
          <w:sz w:val="18"/>
          <w:szCs w:val="18"/>
        </w:rPr>
        <w:t>4132/0500:1251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E6E76" w14:textId="77777777" w:rsidR="00542CFE" w:rsidRDefault="00542CFE" w:rsidP="003B25C1">
      <w:pPr>
        <w:spacing w:after="0" w:line="240" w:lineRule="auto"/>
      </w:pPr>
      <w:r>
        <w:separator/>
      </w:r>
    </w:p>
  </w:endnote>
  <w:endnote w:type="continuationSeparator" w:id="0">
    <w:p w14:paraId="3F5EAE2C" w14:textId="77777777" w:rsidR="00542CFE" w:rsidRDefault="00542CF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6EA5D" w14:textId="77777777" w:rsidR="00542CFE" w:rsidRDefault="00542CFE" w:rsidP="003B25C1">
      <w:pPr>
        <w:spacing w:after="0" w:line="240" w:lineRule="auto"/>
      </w:pPr>
      <w:r>
        <w:separator/>
      </w:r>
    </w:p>
  </w:footnote>
  <w:footnote w:type="continuationSeparator" w:id="0">
    <w:p w14:paraId="7A87E3E2" w14:textId="77777777" w:rsidR="00542CFE" w:rsidRDefault="00542CF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2CFE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4709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1C2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2024-06-07T06:41:00Z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