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7A5714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F161583" w:rsidR="00F342EA" w:rsidRDefault="00171C58" w:rsidP="00CA5379">
      <w:pPr>
        <w:spacing w:after="0" w:line="360" w:lineRule="auto"/>
        <w:rPr>
          <w:noProof/>
          <w:lang w:eastAsia="lt-LT"/>
        </w:rPr>
      </w:pPr>
      <w:r w:rsidRPr="00171C58">
        <w:rPr>
          <w:noProof/>
          <w:lang w:eastAsia="lt-LT"/>
        </w:rPr>
        <w:drawing>
          <wp:inline distT="0" distB="0" distL="0" distR="0" wp14:anchorId="5D440C2B" wp14:editId="467A35A2">
            <wp:extent cx="3324225" cy="3930574"/>
            <wp:effectExtent l="0" t="0" r="0" b="0"/>
            <wp:docPr id="13006251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62519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29943" cy="393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01BCB6AA" w:rsidR="00F342EA" w:rsidRDefault="00171C58" w:rsidP="00CA5379">
      <w:pPr>
        <w:spacing w:after="0" w:line="360" w:lineRule="auto"/>
        <w:rPr>
          <w:noProof/>
          <w:lang w:eastAsia="lt-LT"/>
        </w:rPr>
      </w:pPr>
      <w:r w:rsidRPr="00171C58">
        <w:rPr>
          <w:noProof/>
          <w:lang w:eastAsia="lt-LT"/>
        </w:rPr>
        <w:drawing>
          <wp:inline distT="0" distB="0" distL="0" distR="0" wp14:anchorId="3FB84012" wp14:editId="208F07B3">
            <wp:extent cx="3631049" cy="3810000"/>
            <wp:effectExtent l="0" t="0" r="7620" b="0"/>
            <wp:docPr id="137742500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742500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37858" cy="381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98C3C0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191331C6">
                <wp:simplePos x="0" y="0"/>
                <wp:positionH relativeFrom="margin">
                  <wp:posOffset>1653540</wp:posOffset>
                </wp:positionH>
                <wp:positionV relativeFrom="paragraph">
                  <wp:posOffset>3067049</wp:posOffset>
                </wp:positionV>
                <wp:extent cx="838200" cy="1533525"/>
                <wp:effectExtent l="38100" t="38100" r="19050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38200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20A9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0.2pt;margin-top:241.5pt;width:66pt;height:120.7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71C58" w:rsidRPr="00171C58">
        <w:rPr>
          <w:noProof/>
        </w:rPr>
        <w:drawing>
          <wp:inline distT="0" distB="0" distL="0" distR="0" wp14:anchorId="43E84863" wp14:editId="49A76C95">
            <wp:extent cx="3600450" cy="4520175"/>
            <wp:effectExtent l="0" t="0" r="0" b="0"/>
            <wp:docPr id="8714067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40675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605318" cy="4526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0BB973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71C58" w:rsidRPr="00171C58">
        <w:rPr>
          <w:rFonts w:ascii="Verdana" w:hAnsi="Verdana"/>
          <w:b/>
          <w:bCs/>
          <w:i/>
          <w:iCs/>
          <w:sz w:val="18"/>
          <w:szCs w:val="18"/>
        </w:rPr>
        <w:t>4147/0100:359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8E93F4" w14:textId="77777777" w:rsidR="00B66D48" w:rsidRDefault="00B66D48" w:rsidP="003B25C1">
      <w:pPr>
        <w:spacing w:after="0" w:line="240" w:lineRule="auto"/>
      </w:pPr>
      <w:r>
        <w:separator/>
      </w:r>
    </w:p>
  </w:endnote>
  <w:endnote w:type="continuationSeparator" w:id="0">
    <w:p w14:paraId="2513C6B5" w14:textId="77777777" w:rsidR="00B66D48" w:rsidRDefault="00B66D4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4E4033" w14:textId="77777777" w:rsidR="00B66D48" w:rsidRDefault="00B66D48" w:rsidP="003B25C1">
      <w:pPr>
        <w:spacing w:after="0" w:line="240" w:lineRule="auto"/>
      </w:pPr>
      <w:r>
        <w:separator/>
      </w:r>
    </w:p>
  </w:footnote>
  <w:footnote w:type="continuationSeparator" w:id="0">
    <w:p w14:paraId="228A2085" w14:textId="77777777" w:rsidR="00B66D48" w:rsidRDefault="00B66D4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71C58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66D48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33CD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2024-09-19T11:12:00Z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