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6E69F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31ACE9E" w:rsidR="00F342EA" w:rsidRDefault="0069480D" w:rsidP="00CA5379">
      <w:pPr>
        <w:spacing w:after="0" w:line="360" w:lineRule="auto"/>
        <w:rPr>
          <w:noProof/>
          <w:lang w:eastAsia="lt-LT"/>
        </w:rPr>
      </w:pPr>
      <w:r w:rsidRPr="0069480D">
        <w:rPr>
          <w:noProof/>
          <w:lang w:eastAsia="lt-LT"/>
        </w:rPr>
        <w:drawing>
          <wp:inline distT="0" distB="0" distL="0" distR="0" wp14:anchorId="06754198" wp14:editId="2907F613">
            <wp:extent cx="3960877" cy="4290060"/>
            <wp:effectExtent l="0" t="0" r="1905" b="0"/>
            <wp:docPr id="14152943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2943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7509" cy="4297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73AF6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670BCB2" w14:textId="77777777" w:rsidR="0069480D" w:rsidRDefault="0069480D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1AACDC26" w14:textId="77777777" w:rsidR="0069480D" w:rsidRDefault="0069480D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3D50F317" w14:textId="6B9882FB" w:rsidR="00F342EA" w:rsidRDefault="0069480D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65D089D">
                <wp:simplePos x="0" y="0"/>
                <wp:positionH relativeFrom="margin">
                  <wp:posOffset>718185</wp:posOffset>
                </wp:positionH>
                <wp:positionV relativeFrom="paragraph">
                  <wp:posOffset>1587500</wp:posOffset>
                </wp:positionV>
                <wp:extent cx="1333500" cy="1470660"/>
                <wp:effectExtent l="0" t="38100" r="57150" b="3429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33500" cy="147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3E34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56.55pt;margin-top:125pt;width:105pt;height:115.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69480D">
        <w:rPr>
          <w:noProof/>
          <w:lang w:eastAsia="lt-LT"/>
        </w:rPr>
        <w:t>4147/0200:77</w:t>
      </w:r>
      <w:r w:rsidRPr="0069480D">
        <w:rPr>
          <w:rFonts w:ascii="Times New Roman" w:hAnsi="Times New Roman"/>
          <w:b/>
          <w:sz w:val="24"/>
          <w:szCs w:val="24"/>
        </w:rPr>
        <w:drawing>
          <wp:inline distT="0" distB="0" distL="0" distR="0" wp14:anchorId="1336F554" wp14:editId="3DE7CDF7">
            <wp:extent cx="2720738" cy="3126740"/>
            <wp:effectExtent l="0" t="0" r="3810" b="0"/>
            <wp:docPr id="1893138870" name="Paveikslėlis 1" descr="Paveikslėlis, kuriame yra linija, Paralelė, ekrano kopij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138870" name="Paveikslėlis 1" descr="Paveikslėlis, kuriame yra linija, Paralelė, ekrano kopija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20738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0BFDC3B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52BC4A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89E6424">
                <wp:simplePos x="0" y="0"/>
                <wp:positionH relativeFrom="margin">
                  <wp:posOffset>1769744</wp:posOffset>
                </wp:positionH>
                <wp:positionV relativeFrom="paragraph">
                  <wp:posOffset>2113280</wp:posOffset>
                </wp:positionV>
                <wp:extent cx="655955" cy="1685290"/>
                <wp:effectExtent l="38100" t="38100" r="29845" b="2921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5955" cy="1685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4C4DD" id="AutoShape 13" o:spid="_x0000_s1026" type="#_x0000_t32" style="position:absolute;margin-left:139.35pt;margin-top:166.4pt;width:51.65pt;height:132.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480D" w:rsidRPr="0069480D">
        <w:rPr>
          <w:noProof/>
        </w:rPr>
        <w:drawing>
          <wp:inline distT="0" distB="0" distL="0" distR="0" wp14:anchorId="7B234B65" wp14:editId="749280DA">
            <wp:extent cx="3467100" cy="3679702"/>
            <wp:effectExtent l="0" t="0" r="0" b="0"/>
            <wp:docPr id="646396352" name="Paveikslėlis 1" descr="Paveikslėlis, kuriame yra žemėlapi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396352" name="Paveikslėlis 1" descr="Paveikslėlis, kuriame yra žemėlapis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84956" cy="369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EB96E9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480D" w:rsidRPr="0069480D">
        <w:rPr>
          <w:rFonts w:ascii="Verdana" w:hAnsi="Verdana"/>
          <w:b/>
          <w:bCs/>
          <w:i/>
          <w:iCs/>
          <w:sz w:val="18"/>
          <w:szCs w:val="18"/>
        </w:rPr>
        <w:t>4147/0200:77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9FE09" w14:textId="77777777" w:rsidR="00533EF1" w:rsidRDefault="00533EF1" w:rsidP="003B25C1">
      <w:pPr>
        <w:spacing w:after="0" w:line="240" w:lineRule="auto"/>
      </w:pPr>
      <w:r>
        <w:separator/>
      </w:r>
    </w:p>
  </w:endnote>
  <w:endnote w:type="continuationSeparator" w:id="0">
    <w:p w14:paraId="6770D273" w14:textId="77777777" w:rsidR="00533EF1" w:rsidRDefault="00533EF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C2FE6" w14:textId="77777777" w:rsidR="00533EF1" w:rsidRDefault="00533EF1" w:rsidP="003B25C1">
      <w:pPr>
        <w:spacing w:after="0" w:line="240" w:lineRule="auto"/>
      </w:pPr>
      <w:r>
        <w:separator/>
      </w:r>
    </w:p>
  </w:footnote>
  <w:footnote w:type="continuationSeparator" w:id="0">
    <w:p w14:paraId="48858585" w14:textId="77777777" w:rsidR="00533EF1" w:rsidRDefault="00533EF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3EF1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480D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2A8F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21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2026-01-27T09:11:00Z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