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2C70E46" w:rsidR="00F342EA" w:rsidRDefault="00AC7F4C" w:rsidP="00CA5379">
      <w:pPr>
        <w:spacing w:after="0" w:line="360" w:lineRule="auto"/>
        <w:rPr>
          <w:noProof/>
          <w:lang w:eastAsia="lt-LT"/>
        </w:rPr>
      </w:pPr>
      <w:r w:rsidRPr="00AC7F4C">
        <w:rPr>
          <w:noProof/>
          <w:lang w:eastAsia="lt-LT"/>
        </w:rPr>
        <w:drawing>
          <wp:inline distT="0" distB="0" distL="0" distR="0" wp14:anchorId="797B4208" wp14:editId="3DFAB7DA">
            <wp:extent cx="4301264" cy="3965660"/>
            <wp:effectExtent l="0" t="0" r="4445" b="0"/>
            <wp:docPr id="1130092654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092654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06858" cy="397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CD6F12B" w:rsidR="00F342EA" w:rsidRDefault="00AC7F4C" w:rsidP="00CA5379">
      <w:pPr>
        <w:spacing w:after="0" w:line="360" w:lineRule="auto"/>
        <w:rPr>
          <w:noProof/>
          <w:lang w:eastAsia="lt-LT"/>
        </w:rPr>
      </w:pPr>
      <w:r w:rsidRPr="00AC7F4C">
        <w:rPr>
          <w:noProof/>
          <w:lang w:eastAsia="lt-LT"/>
        </w:rPr>
        <w:drawing>
          <wp:inline distT="0" distB="0" distL="0" distR="0" wp14:anchorId="0CEEF72F" wp14:editId="2E402E0C">
            <wp:extent cx="6120130" cy="4233545"/>
            <wp:effectExtent l="0" t="0" r="0" b="0"/>
            <wp:docPr id="558449808" name="Paveikslėlis 1" descr="Paveikslėlis, kuriame yra žemėlapis, diagrama, atlas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449808" name="Paveikslėlis 1" descr="Paveikslėlis, kuriame yra žemėlapis, diagrama, atlasa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3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8D9E38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5E0E552">
                <wp:simplePos x="0" y="0"/>
                <wp:positionH relativeFrom="margin">
                  <wp:posOffset>2091689</wp:posOffset>
                </wp:positionH>
                <wp:positionV relativeFrom="paragraph">
                  <wp:posOffset>2054225</wp:posOffset>
                </wp:positionV>
                <wp:extent cx="361950" cy="1600200"/>
                <wp:effectExtent l="5715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61950" cy="160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1DEF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7pt;margin-top:161.75pt;width:28.5pt;height:126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C7F4C" w:rsidRPr="00AC7F4C">
        <w:rPr>
          <w:noProof/>
        </w:rPr>
        <w:drawing>
          <wp:inline distT="0" distB="0" distL="0" distR="0" wp14:anchorId="39F9C014" wp14:editId="7C231873">
            <wp:extent cx="4709199" cy="3433445"/>
            <wp:effectExtent l="0" t="0" r="0" b="0"/>
            <wp:docPr id="2065306605" name="Paveikslėlis 1" descr="Paveikslėlis, kuriame yra žemėlapis, atlasa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306605" name="Paveikslėlis 1" descr="Paveikslėlis, kuriame yra žemėlapis, atlasas, diagrama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12016" cy="3435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2D6D44CC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756FD" w:rsidRPr="007756FD">
        <w:rPr>
          <w:rFonts w:ascii="Verdana" w:hAnsi="Verdana"/>
          <w:b/>
          <w:bCs/>
          <w:i/>
          <w:iCs/>
          <w:sz w:val="18"/>
          <w:szCs w:val="18"/>
        </w:rPr>
        <w:t>4127/0300:25</w:t>
      </w:r>
      <w:r w:rsidR="00AC7F4C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0EFF3" w14:textId="77777777" w:rsidR="002A41AE" w:rsidRDefault="002A41AE" w:rsidP="003B25C1">
      <w:pPr>
        <w:spacing w:after="0" w:line="240" w:lineRule="auto"/>
      </w:pPr>
      <w:r>
        <w:separator/>
      </w:r>
    </w:p>
  </w:endnote>
  <w:endnote w:type="continuationSeparator" w:id="0">
    <w:p w14:paraId="6B926826" w14:textId="77777777" w:rsidR="002A41AE" w:rsidRDefault="002A41A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C3A3B" w14:textId="77777777" w:rsidR="002A41AE" w:rsidRDefault="002A41AE" w:rsidP="003B25C1">
      <w:pPr>
        <w:spacing w:after="0" w:line="240" w:lineRule="auto"/>
      </w:pPr>
      <w:r>
        <w:separator/>
      </w:r>
    </w:p>
  </w:footnote>
  <w:footnote w:type="continuationSeparator" w:id="0">
    <w:p w14:paraId="4852E0AB" w14:textId="77777777" w:rsidR="002A41AE" w:rsidRDefault="002A41A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A41AE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56FD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DAD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2EC2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C7F4C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1F71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2025-06-25T10:52:00Z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