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E21F1A8" w:rsidR="00F342EA" w:rsidRDefault="004E70D4" w:rsidP="00CA5379">
      <w:pPr>
        <w:spacing w:after="0" w:line="360" w:lineRule="auto"/>
        <w:rPr>
          <w:noProof/>
          <w:lang w:eastAsia="lt-LT"/>
        </w:rPr>
      </w:pPr>
      <w:r w:rsidRPr="004E70D4">
        <w:rPr>
          <w:noProof/>
          <w:lang w:eastAsia="lt-LT"/>
        </w:rPr>
        <w:drawing>
          <wp:inline distT="0" distB="0" distL="0" distR="0" wp14:anchorId="17407EBE" wp14:editId="20D3D452">
            <wp:extent cx="5287941" cy="5467350"/>
            <wp:effectExtent l="0" t="0" r="8255" b="0"/>
            <wp:docPr id="548463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463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1232" cy="5481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171EB66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B843569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368CB198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036682FD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54ADA061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1426B9E7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6FD8F32C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233B094A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7509DC6E" w14:textId="77777777" w:rsidR="004E70D4" w:rsidRDefault="004E70D4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5AF5F1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A298D7E">
                <wp:simplePos x="0" y="0"/>
                <wp:positionH relativeFrom="margin">
                  <wp:posOffset>1482090</wp:posOffset>
                </wp:positionH>
                <wp:positionV relativeFrom="paragraph">
                  <wp:posOffset>3086099</wp:posOffset>
                </wp:positionV>
                <wp:extent cx="933450" cy="7334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33450" cy="733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6901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6.7pt;margin-top:243pt;width:73.5pt;height:57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E70D4" w:rsidRPr="004E70D4">
        <w:rPr>
          <w:noProof/>
        </w:rPr>
        <w:drawing>
          <wp:inline distT="0" distB="0" distL="0" distR="0" wp14:anchorId="53DFB09F" wp14:editId="27AEC1C0">
            <wp:extent cx="3695700" cy="3658805"/>
            <wp:effectExtent l="0" t="0" r="0" b="0"/>
            <wp:docPr id="13372489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24893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99588" cy="36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598F4D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E70D4" w:rsidRPr="004E70D4">
        <w:rPr>
          <w:rFonts w:ascii="Verdana" w:hAnsi="Verdana"/>
          <w:b/>
          <w:bCs/>
          <w:i/>
          <w:iCs/>
          <w:sz w:val="18"/>
          <w:szCs w:val="18"/>
        </w:rPr>
        <w:t>4117/0100:1179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60B3E" w14:textId="77777777" w:rsidR="003E796C" w:rsidRDefault="003E796C" w:rsidP="003B25C1">
      <w:pPr>
        <w:spacing w:after="0" w:line="240" w:lineRule="auto"/>
      </w:pPr>
      <w:r>
        <w:separator/>
      </w:r>
    </w:p>
  </w:endnote>
  <w:endnote w:type="continuationSeparator" w:id="0">
    <w:p w14:paraId="014A1A08" w14:textId="77777777" w:rsidR="003E796C" w:rsidRDefault="003E796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856C1" w14:textId="77777777" w:rsidR="003E796C" w:rsidRDefault="003E796C" w:rsidP="003B25C1">
      <w:pPr>
        <w:spacing w:after="0" w:line="240" w:lineRule="auto"/>
      </w:pPr>
      <w:r>
        <w:separator/>
      </w:r>
    </w:p>
  </w:footnote>
  <w:footnote w:type="continuationSeparator" w:id="0">
    <w:p w14:paraId="5A2CDFDA" w14:textId="77777777" w:rsidR="003E796C" w:rsidRDefault="003E796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3EDA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96C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E70D4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