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6CDDB3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359A114" w:rsidR="00F342EA" w:rsidRDefault="002E548E" w:rsidP="00CA5379">
      <w:pPr>
        <w:spacing w:after="0" w:line="360" w:lineRule="auto"/>
        <w:rPr>
          <w:noProof/>
          <w:lang w:eastAsia="lt-LT"/>
        </w:rPr>
      </w:pPr>
      <w:r w:rsidRPr="002E548E">
        <w:rPr>
          <w:noProof/>
          <w:lang w:eastAsia="lt-LT"/>
        </w:rPr>
        <w:drawing>
          <wp:inline distT="0" distB="0" distL="0" distR="0" wp14:anchorId="008570DC" wp14:editId="2B1D7D98">
            <wp:extent cx="3994150" cy="3869411"/>
            <wp:effectExtent l="0" t="0" r="6350" b="0"/>
            <wp:docPr id="56342937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42937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03447" cy="3878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65275F3A" w:rsidR="00F342EA" w:rsidRDefault="002E548E" w:rsidP="00CA5379">
      <w:pPr>
        <w:spacing w:after="0" w:line="360" w:lineRule="auto"/>
        <w:rPr>
          <w:noProof/>
          <w:lang w:eastAsia="lt-LT"/>
        </w:rPr>
      </w:pPr>
      <w:r w:rsidRPr="002E548E">
        <w:rPr>
          <w:noProof/>
          <w:lang w:eastAsia="lt-LT"/>
        </w:rPr>
        <w:drawing>
          <wp:inline distT="0" distB="0" distL="0" distR="0" wp14:anchorId="327D169A" wp14:editId="391F28D5">
            <wp:extent cx="4028904" cy="3498850"/>
            <wp:effectExtent l="0" t="0" r="0" b="6350"/>
            <wp:docPr id="116528479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28479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50273" cy="3517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2567FF6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79D280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5EEBAC2">
                <wp:simplePos x="0" y="0"/>
                <wp:positionH relativeFrom="margin">
                  <wp:posOffset>2526665</wp:posOffset>
                </wp:positionH>
                <wp:positionV relativeFrom="paragraph">
                  <wp:posOffset>2046604</wp:posOffset>
                </wp:positionV>
                <wp:extent cx="238125" cy="2432050"/>
                <wp:effectExtent l="0" t="38100" r="6667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8125" cy="2432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01A5A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8.95pt;margin-top:161.15pt;width:18.75pt;height:191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E548E" w:rsidRPr="002E548E">
        <w:rPr>
          <w:noProof/>
        </w:rPr>
        <w:drawing>
          <wp:inline distT="0" distB="0" distL="0" distR="0" wp14:anchorId="1315D603" wp14:editId="6AD18E8C">
            <wp:extent cx="4616450" cy="4332891"/>
            <wp:effectExtent l="0" t="0" r="0" b="0"/>
            <wp:docPr id="68807110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07110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30106" cy="4345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094606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E548E" w:rsidRPr="002E548E">
        <w:rPr>
          <w:rFonts w:ascii="Verdana" w:hAnsi="Verdana"/>
          <w:b/>
          <w:bCs/>
          <w:i/>
          <w:iCs/>
          <w:sz w:val="18"/>
          <w:szCs w:val="18"/>
        </w:rPr>
        <w:t>4110/0600:139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288425" w14:textId="77777777" w:rsidR="00A403C0" w:rsidRDefault="00A403C0" w:rsidP="003B25C1">
      <w:pPr>
        <w:spacing w:after="0" w:line="240" w:lineRule="auto"/>
      </w:pPr>
      <w:r>
        <w:separator/>
      </w:r>
    </w:p>
  </w:endnote>
  <w:endnote w:type="continuationSeparator" w:id="0">
    <w:p w14:paraId="48945EF7" w14:textId="77777777" w:rsidR="00A403C0" w:rsidRDefault="00A403C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5B0BC5" w14:textId="77777777" w:rsidR="00A403C0" w:rsidRDefault="00A403C0" w:rsidP="003B25C1">
      <w:pPr>
        <w:spacing w:after="0" w:line="240" w:lineRule="auto"/>
      </w:pPr>
      <w:r>
        <w:separator/>
      </w:r>
    </w:p>
  </w:footnote>
  <w:footnote w:type="continuationSeparator" w:id="0">
    <w:p w14:paraId="5CCEC026" w14:textId="77777777" w:rsidR="00A403C0" w:rsidRDefault="00A403C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2473"/>
    <w:rsid w:val="002D3B1A"/>
    <w:rsid w:val="002D5541"/>
    <w:rsid w:val="002D7298"/>
    <w:rsid w:val="002E363A"/>
    <w:rsid w:val="002E548E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03C0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2024-08-14T07:40:00Z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