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16DB9">
        <w:rPr>
          <w:rFonts w:ascii="Times New Roman" w:hAnsi="Times New Roman"/>
          <w:b/>
          <w:bCs/>
          <w:sz w:val="24"/>
          <w:szCs w:val="24"/>
          <w:lang w:val="pl-PL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348E3A2B" w:rsidR="00F342EA" w:rsidRDefault="00817C2B" w:rsidP="00DC214A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</w:rPr>
        <w:drawing>
          <wp:inline distT="0" distB="0" distL="0" distR="0" wp14:anchorId="4F5A48C8" wp14:editId="0FEE51C8">
            <wp:extent cx="6134100" cy="4269100"/>
            <wp:effectExtent l="0" t="0" r="0" b="0"/>
            <wp:docPr id="98845056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450568" name="Picture 1" descr="A screenshot of a computer&#10;&#10;AI-generated content may be incorrect."/>
                    <pic:cNvPicPr/>
                  </pic:nvPicPr>
                  <pic:blipFill rotWithShape="1">
                    <a:blip r:embed="rId7"/>
                    <a:srcRect l="8716" t="15045" r="25762" b="89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0145" cy="42802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06DDA99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6D1A13C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29E2A8F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4285A828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25B4AD93" w14:textId="5C1A46B9" w:rsidR="00D4294C" w:rsidRPr="00D4294C" w:rsidRDefault="006067EB" w:rsidP="00D4294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A276F49" w:rsidR="006067EB" w:rsidRDefault="00817C2B" w:rsidP="00116DB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74BF2F8" wp14:editId="4261AD59">
                <wp:simplePos x="0" y="0"/>
                <wp:positionH relativeFrom="page">
                  <wp:posOffset>3819525</wp:posOffset>
                </wp:positionH>
                <wp:positionV relativeFrom="paragraph">
                  <wp:posOffset>1471930</wp:posOffset>
                </wp:positionV>
                <wp:extent cx="152400" cy="2095500"/>
                <wp:effectExtent l="381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52400" cy="2095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6926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300.75pt;margin-top:115.9pt;width:12pt;height:165pt;flip:x y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">
                <v:stroke endarrow="block"/>
                <w10:wrap anchorx="page"/>
              </v:shape>
            </w:pict>
          </mc:Fallback>
        </mc:AlternateContent>
      </w:r>
      <w:r w:rsidRPr="00817C2B">
        <w:drawing>
          <wp:inline distT="0" distB="0" distL="0" distR="0" wp14:anchorId="2A48A0C5" wp14:editId="6A24EF13">
            <wp:extent cx="5991225" cy="3505504"/>
            <wp:effectExtent l="0" t="0" r="0" b="0"/>
            <wp:docPr id="874975887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975887" name="Picture 1" descr="A screenshot of a computer program&#10;&#10;AI-generated content may be incorrect."/>
                    <pic:cNvPicPr/>
                  </pic:nvPicPr>
                  <pic:blipFill rotWithShape="1">
                    <a:blip r:embed="rId8"/>
                    <a:srcRect l="27703" t="18830" r="13779" b="174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3053" cy="3512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5751E34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</w:r>
      <w:r w:rsidR="00817C2B">
        <w:rPr>
          <w:noProof/>
          <w:lang w:eastAsia="lt-LT"/>
        </w:rPr>
        <w:t>4110/0100:0888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B01E91" w14:textId="77777777" w:rsidR="00116DB9" w:rsidRDefault="00116DB9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9837DBB" w14:textId="77777777" w:rsidR="00116DB9" w:rsidRDefault="00116DB9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8D1A389" w14:textId="6D7B7C95" w:rsidR="00116DB9" w:rsidRDefault="00116DB9" w:rsidP="00116DB9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72D6">
        <w:rPr>
          <w:rFonts w:ascii="Times New Roman" w:hAnsi="Times New Roman"/>
          <w:b/>
          <w:bCs/>
          <w:sz w:val="24"/>
          <w:szCs w:val="24"/>
        </w:rPr>
        <w:lastRenderedPageBreak/>
        <w:t>Vilniaus rajono vandens tiekimo ir nuotekų tvarkymo infrastruktūros plėtros specialiojo plano ištrauka</w:t>
      </w:r>
    </w:p>
    <w:p w14:paraId="1A4534F7" w14:textId="5A315148" w:rsidR="00116DB9" w:rsidRDefault="00817C2B" w:rsidP="00116DB9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3EA75C6" wp14:editId="2237D2E9">
                <wp:simplePos x="0" y="0"/>
                <wp:positionH relativeFrom="page">
                  <wp:posOffset>3505835</wp:posOffset>
                </wp:positionH>
                <wp:positionV relativeFrom="paragraph">
                  <wp:posOffset>1519554</wp:posOffset>
                </wp:positionV>
                <wp:extent cx="408940" cy="1666875"/>
                <wp:effectExtent l="57150" t="38100" r="29210" b="28575"/>
                <wp:wrapNone/>
                <wp:docPr id="1044892360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08940" cy="1666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26A4D8" id="AutoShape 13" o:spid="_x0000_s1026" type="#_x0000_t32" style="position:absolute;margin-left:276.05pt;margin-top:119.65pt;width:32.2pt;height:131.25pt;flip:x y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">
                <v:stroke endarrow="block"/>
                <w10:wrap anchorx="page"/>
              </v:shape>
            </w:pict>
          </mc:Fallback>
        </mc:AlternateContent>
      </w:r>
      <w:r w:rsidRPr="00817C2B">
        <w:drawing>
          <wp:inline distT="0" distB="0" distL="0" distR="0" wp14:anchorId="047A4CB1" wp14:editId="3C0A7003">
            <wp:extent cx="5953125" cy="3067682"/>
            <wp:effectExtent l="0" t="0" r="0" b="0"/>
            <wp:docPr id="193302308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3023085" name="Picture 1" descr="A screenshot of a computer&#10;&#10;AI-generated content may be incorrect."/>
                    <pic:cNvPicPr/>
                  </pic:nvPicPr>
                  <pic:blipFill rotWithShape="1">
                    <a:blip r:embed="rId12"/>
                    <a:srcRect l="28948" t="17382" r="10044" b="24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300" cy="3077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34E841" w14:textId="5861B05A" w:rsidR="00116DB9" w:rsidRDefault="00817C2B" w:rsidP="00116DB9">
      <w:pPr>
        <w:ind w:left="2592" w:firstLine="12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4110/0100:0888</w:t>
      </w:r>
    </w:p>
    <w:p w14:paraId="191CF587" w14:textId="34CF18F9" w:rsidR="00116DB9" w:rsidRPr="00116DB9" w:rsidRDefault="00116DB9" w:rsidP="00116DB9">
      <w:pPr>
        <w:rPr>
          <w:rFonts w:ascii="Times New Roman" w:hAnsi="Times New Roman"/>
          <w:sz w:val="24"/>
          <w:szCs w:val="24"/>
        </w:rPr>
      </w:pPr>
      <w:r w:rsidRPr="007449BF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7FDDBB5" wp14:editId="5C58F7AB">
            <wp:extent cx="6120130" cy="4191000"/>
            <wp:effectExtent l="0" t="0" r="0" b="0"/>
            <wp:docPr id="6" name="Paveikslėlis 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aveikslėlis 6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6DB9" w:rsidRPr="00116DB9" w:rsidSect="00323928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69CA1" w14:textId="77777777" w:rsidR="00323928" w:rsidRDefault="00323928" w:rsidP="003B25C1">
      <w:pPr>
        <w:spacing w:after="0" w:line="240" w:lineRule="auto"/>
      </w:pPr>
      <w:r>
        <w:separator/>
      </w:r>
    </w:p>
  </w:endnote>
  <w:endnote w:type="continuationSeparator" w:id="0">
    <w:p w14:paraId="747753BA" w14:textId="77777777" w:rsidR="00323928" w:rsidRDefault="0032392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45833" w14:textId="77777777" w:rsidR="00323928" w:rsidRDefault="00323928" w:rsidP="003B25C1">
      <w:pPr>
        <w:spacing w:after="0" w:line="240" w:lineRule="auto"/>
      </w:pPr>
      <w:r>
        <w:separator/>
      </w:r>
    </w:p>
  </w:footnote>
  <w:footnote w:type="continuationSeparator" w:id="0">
    <w:p w14:paraId="775FA2B7" w14:textId="77777777" w:rsidR="00323928" w:rsidRDefault="0032392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16DB9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3928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10C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55B94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C4A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5B3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17C2B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E5EC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3F38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294C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1BF1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255F"/>
    <w:rsid w:val="00F63148"/>
    <w:rsid w:val="00F67FC5"/>
    <w:rsid w:val="00F77134"/>
    <w:rsid w:val="00F77F83"/>
    <w:rsid w:val="00F80CEF"/>
    <w:rsid w:val="00F810A9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67F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7B1A4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25C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25C1"/>
    <w:rPr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3</Pages>
  <Words>203</Words>
  <Characters>116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2025-08-22T12:38:00Z</dcterms:created>
  <dcterms:modified xsi:type="dcterms:W3CDTF">2025-08-22T12:38:00Z</dcterms:modified>
</cp:coreProperties>
</file>