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65FFDD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6B6303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67A7E59B" w:rsidR="00F342EA" w:rsidRDefault="00606D9A" w:rsidP="00CA5379">
      <w:pPr>
        <w:spacing w:after="0" w:line="360" w:lineRule="auto"/>
        <w:rPr>
          <w:noProof/>
          <w:lang w:eastAsia="lt-LT"/>
        </w:rPr>
      </w:pPr>
      <w:r w:rsidRPr="00606D9A">
        <w:rPr>
          <w:noProof/>
          <w:lang w:eastAsia="lt-LT"/>
        </w:rPr>
        <w:drawing>
          <wp:inline distT="0" distB="0" distL="0" distR="0" wp14:anchorId="2F2067B1" wp14:editId="75175A29">
            <wp:extent cx="3098800" cy="3834757"/>
            <wp:effectExtent l="0" t="0" r="6350" b="0"/>
            <wp:docPr id="74359807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59807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00985" cy="3837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85191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4D87688B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67DD74E9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2A776A53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476B4CEA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199D22A0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64B87AF6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2D90A163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3C7D2E0F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6A214930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4D4194D6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2787513B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0436EF90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391CE751" w14:textId="77777777" w:rsidR="007775AE" w:rsidRDefault="007775AE" w:rsidP="00CA5379">
      <w:pPr>
        <w:spacing w:after="0" w:line="360" w:lineRule="auto"/>
        <w:rPr>
          <w:noProof/>
          <w:lang w:eastAsia="lt-LT"/>
        </w:rPr>
      </w:pPr>
    </w:p>
    <w:p w14:paraId="66996D33" w14:textId="34D07DF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2D8840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F7D8F14">
                <wp:simplePos x="0" y="0"/>
                <wp:positionH relativeFrom="margin">
                  <wp:posOffset>2126614</wp:posOffset>
                </wp:positionH>
                <wp:positionV relativeFrom="paragraph">
                  <wp:posOffset>1570354</wp:posOffset>
                </wp:positionV>
                <wp:extent cx="301625" cy="2060575"/>
                <wp:effectExtent l="38100" t="38100" r="2222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01625" cy="2060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8B7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7.45pt;margin-top:123.65pt;width:23.75pt;height:162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06D9A" w:rsidRPr="00606D9A">
        <w:rPr>
          <w:noProof/>
        </w:rPr>
        <w:drawing>
          <wp:inline distT="0" distB="0" distL="0" distR="0" wp14:anchorId="474EE9C6" wp14:editId="40985719">
            <wp:extent cx="3187700" cy="3501906"/>
            <wp:effectExtent l="0" t="0" r="0" b="3810"/>
            <wp:docPr id="117106531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106531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92790" cy="3507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056AE2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775AE" w:rsidRPr="007775AE">
        <w:rPr>
          <w:rFonts w:ascii="Verdana" w:hAnsi="Verdana"/>
          <w:b/>
          <w:bCs/>
          <w:i/>
          <w:iCs/>
          <w:sz w:val="18"/>
          <w:szCs w:val="18"/>
        </w:rPr>
        <w:t>4132/0600:9</w:t>
      </w:r>
      <w:r w:rsidR="00606D9A">
        <w:rPr>
          <w:rFonts w:ascii="Verdana" w:hAnsi="Verdana"/>
          <w:b/>
          <w:bCs/>
          <w:i/>
          <w:iCs/>
          <w:sz w:val="18"/>
          <w:szCs w:val="18"/>
        </w:rPr>
        <w:t>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7537A" w14:textId="77777777" w:rsidR="0013139A" w:rsidRDefault="0013139A" w:rsidP="003B25C1">
      <w:pPr>
        <w:spacing w:after="0" w:line="240" w:lineRule="auto"/>
      </w:pPr>
      <w:r>
        <w:separator/>
      </w:r>
    </w:p>
  </w:endnote>
  <w:endnote w:type="continuationSeparator" w:id="0">
    <w:p w14:paraId="6F67AD65" w14:textId="77777777" w:rsidR="0013139A" w:rsidRDefault="0013139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E640A" w14:textId="77777777" w:rsidR="0013139A" w:rsidRDefault="0013139A" w:rsidP="003B25C1">
      <w:pPr>
        <w:spacing w:after="0" w:line="240" w:lineRule="auto"/>
      </w:pPr>
      <w:r>
        <w:separator/>
      </w:r>
    </w:p>
  </w:footnote>
  <w:footnote w:type="continuationSeparator" w:id="0">
    <w:p w14:paraId="12C4C344" w14:textId="77777777" w:rsidR="0013139A" w:rsidRDefault="0013139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39A"/>
    <w:rsid w:val="001314E8"/>
    <w:rsid w:val="00135F10"/>
    <w:rsid w:val="00136605"/>
    <w:rsid w:val="00141B4A"/>
    <w:rsid w:val="001421D3"/>
    <w:rsid w:val="0014374E"/>
    <w:rsid w:val="001474DF"/>
    <w:rsid w:val="00147555"/>
    <w:rsid w:val="00152C6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1F8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06D9A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5AE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E6763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2025-03-12T11:56:00Z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