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737636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34A9E87" w:rsidR="00F342EA" w:rsidRDefault="00850BAC" w:rsidP="00CA5379">
      <w:pPr>
        <w:spacing w:after="0" w:line="360" w:lineRule="auto"/>
        <w:rPr>
          <w:noProof/>
          <w:lang w:eastAsia="lt-LT"/>
        </w:rPr>
      </w:pPr>
      <w:r w:rsidRPr="00850BAC">
        <w:rPr>
          <w:noProof/>
          <w:lang w:eastAsia="lt-LT"/>
        </w:rPr>
        <w:drawing>
          <wp:inline distT="0" distB="0" distL="0" distR="0" wp14:anchorId="30B05E69" wp14:editId="70ECCDAC">
            <wp:extent cx="4775315" cy="3720465"/>
            <wp:effectExtent l="0" t="0" r="6350" b="0"/>
            <wp:docPr id="1727838351" name="Paveikslėlis 1" descr="Paveikslėlis, kuriame yra tekstas, žemėlapis, Fotografija iš oro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838351" name="Paveikslėlis 1" descr="Paveikslėlis, kuriame yra tekstas, žemėlapis, Fotografija iš oro, Vaizdas iš paukščio skrydži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76787" cy="3721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4D889C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068B445">
                <wp:simplePos x="0" y="0"/>
                <wp:positionH relativeFrom="margin">
                  <wp:posOffset>2379345</wp:posOffset>
                </wp:positionH>
                <wp:positionV relativeFrom="paragraph">
                  <wp:posOffset>1929129</wp:posOffset>
                </wp:positionV>
                <wp:extent cx="45719" cy="1695450"/>
                <wp:effectExtent l="76200" t="38100" r="5016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695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F024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35pt;margin-top:151.9pt;width:3.6pt;height:133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50BAC" w:rsidRPr="00850BAC">
        <w:rPr>
          <w:noProof/>
        </w:rPr>
        <w:drawing>
          <wp:inline distT="0" distB="0" distL="0" distR="0" wp14:anchorId="722B5C1B" wp14:editId="365D3279">
            <wp:extent cx="3841619" cy="3484880"/>
            <wp:effectExtent l="0" t="0" r="6985" b="1270"/>
            <wp:docPr id="178318080" name="Paveikslėlis 1" descr="Paveikslėlis, kuriame yra tekstas, žemėlapis, Plan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18080" name="Paveikslėlis 1" descr="Paveikslėlis, kuriame yra tekstas, žemėlapis, Planas, linij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50085" cy="349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7A8F12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50BAC" w:rsidRPr="00850BAC">
        <w:rPr>
          <w:rFonts w:ascii="Verdana" w:hAnsi="Verdana"/>
          <w:b/>
          <w:bCs/>
          <w:i/>
          <w:iCs/>
          <w:sz w:val="18"/>
          <w:szCs w:val="18"/>
        </w:rPr>
        <w:t>4174/0100:1309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FE6DB" w14:textId="77777777" w:rsidR="00EC4924" w:rsidRDefault="00EC4924" w:rsidP="003B25C1">
      <w:pPr>
        <w:spacing w:after="0" w:line="240" w:lineRule="auto"/>
      </w:pPr>
      <w:r>
        <w:separator/>
      </w:r>
    </w:p>
  </w:endnote>
  <w:endnote w:type="continuationSeparator" w:id="0">
    <w:p w14:paraId="2D6E08A2" w14:textId="77777777" w:rsidR="00EC4924" w:rsidRDefault="00EC492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3A0B8" w14:textId="77777777" w:rsidR="00EC4924" w:rsidRDefault="00EC4924" w:rsidP="003B25C1">
      <w:pPr>
        <w:spacing w:after="0" w:line="240" w:lineRule="auto"/>
      </w:pPr>
      <w:r>
        <w:separator/>
      </w:r>
    </w:p>
  </w:footnote>
  <w:footnote w:type="continuationSeparator" w:id="0">
    <w:p w14:paraId="43AA6F01" w14:textId="77777777" w:rsidR="00EC4924" w:rsidRDefault="00EC492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0BAC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1687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4924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2025-08-06T05:46:00Z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